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60" w:type="pct"/>
        <w:tblLook w:val="04A0" w:firstRow="1" w:lastRow="0" w:firstColumn="1" w:lastColumn="0" w:noHBand="0" w:noVBand="1"/>
      </w:tblPr>
      <w:tblGrid>
        <w:gridCol w:w="344"/>
        <w:gridCol w:w="5054"/>
        <w:gridCol w:w="5385"/>
        <w:gridCol w:w="334"/>
      </w:tblGrid>
      <w:tr w:rsidR="00265218" w:rsidRPr="008F36F5" w14:paraId="2DA66817" w14:textId="77777777" w:rsidTr="00D5703B">
        <w:trPr>
          <w:trHeight w:val="1032"/>
        </w:trPr>
        <w:tc>
          <w:tcPr>
            <w:tcW w:w="155" w:type="pct"/>
            <w:shd w:val="clear" w:color="auto" w:fill="auto"/>
          </w:tcPr>
          <w:p w14:paraId="5CCE4390" w14:textId="77777777" w:rsidR="00265218" w:rsidRPr="008F36F5" w:rsidRDefault="00265218" w:rsidP="00CF31BB">
            <w:pPr>
              <w:pStyle w:val="Ttulo"/>
            </w:pPr>
          </w:p>
        </w:tc>
        <w:tc>
          <w:tcPr>
            <w:tcW w:w="2273" w:type="pct"/>
            <w:shd w:val="clear" w:color="auto" w:fill="1F497D" w:themeFill="text2"/>
            <w:vAlign w:val="center"/>
          </w:tcPr>
          <w:p w14:paraId="7002C333" w14:textId="77777777" w:rsidR="00265218" w:rsidRPr="008F36F5" w:rsidRDefault="00D33D47" w:rsidP="00D33D47">
            <w:pPr>
              <w:pStyle w:val="Ttulo"/>
              <w:jc w:val="both"/>
            </w:pPr>
            <w:r>
              <w:t>Formulario de ALTA de TASY</w:t>
            </w:r>
          </w:p>
        </w:tc>
        <w:tc>
          <w:tcPr>
            <w:tcW w:w="2422" w:type="pct"/>
            <w:shd w:val="clear" w:color="auto" w:fill="auto"/>
          </w:tcPr>
          <w:p w14:paraId="35077E34" w14:textId="77777777" w:rsidR="00265218" w:rsidRPr="008F36F5" w:rsidRDefault="00265218" w:rsidP="00CF31BB">
            <w:pPr>
              <w:pStyle w:val="Ttulo"/>
            </w:pPr>
          </w:p>
        </w:tc>
        <w:tc>
          <w:tcPr>
            <w:tcW w:w="150" w:type="pct"/>
            <w:shd w:val="clear" w:color="auto" w:fill="auto"/>
          </w:tcPr>
          <w:p w14:paraId="7B816256" w14:textId="77777777" w:rsidR="00265218" w:rsidRPr="008F36F5" w:rsidRDefault="00265218" w:rsidP="00CF31BB">
            <w:pPr>
              <w:pStyle w:val="Ttulo"/>
            </w:pPr>
          </w:p>
        </w:tc>
      </w:tr>
      <w:tr w:rsidR="00BC1B68" w:rsidRPr="008F36F5" w14:paraId="1E827303" w14:textId="77777777" w:rsidTr="00D5703B">
        <w:trPr>
          <w:trHeight w:val="302"/>
        </w:trPr>
        <w:tc>
          <w:tcPr>
            <w:tcW w:w="155" w:type="pct"/>
            <w:shd w:val="clear" w:color="auto" w:fill="auto"/>
          </w:tcPr>
          <w:p w14:paraId="63F41517" w14:textId="77777777" w:rsidR="00BC1B68" w:rsidRPr="008F36F5" w:rsidRDefault="00BC1B68" w:rsidP="00915359"/>
        </w:tc>
        <w:tc>
          <w:tcPr>
            <w:tcW w:w="4695" w:type="pct"/>
            <w:gridSpan w:val="2"/>
            <w:shd w:val="clear" w:color="auto" w:fill="auto"/>
          </w:tcPr>
          <w:p w14:paraId="25DA1249" w14:textId="77777777" w:rsidR="00BC1B68" w:rsidRPr="008F36F5" w:rsidRDefault="00BC1B68" w:rsidP="00915359"/>
        </w:tc>
        <w:tc>
          <w:tcPr>
            <w:tcW w:w="150" w:type="pct"/>
            <w:shd w:val="clear" w:color="auto" w:fill="auto"/>
          </w:tcPr>
          <w:p w14:paraId="39FC48D2" w14:textId="77777777" w:rsidR="00BC1B68" w:rsidRPr="008F36F5" w:rsidRDefault="00BC1B68" w:rsidP="00915359"/>
        </w:tc>
      </w:tr>
      <w:tr w:rsidR="00265218" w:rsidRPr="008F36F5" w14:paraId="6A52C324" w14:textId="77777777" w:rsidTr="00D5703B">
        <w:trPr>
          <w:trHeight w:val="10403"/>
        </w:trPr>
        <w:tc>
          <w:tcPr>
            <w:tcW w:w="155" w:type="pct"/>
            <w:shd w:val="clear" w:color="auto" w:fill="auto"/>
          </w:tcPr>
          <w:p w14:paraId="0D8301F3" w14:textId="77777777" w:rsidR="00265218" w:rsidRPr="008F36F5" w:rsidRDefault="00265218" w:rsidP="00CF31BB"/>
        </w:tc>
        <w:tc>
          <w:tcPr>
            <w:tcW w:w="4695" w:type="pct"/>
            <w:gridSpan w:val="2"/>
            <w:shd w:val="clear" w:color="auto" w:fill="auto"/>
          </w:tcPr>
          <w:tbl>
            <w:tblPr>
              <w:tblStyle w:val="Tablaconcuadrcula"/>
              <w:tblW w:w="0" w:type="auto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</w:tblCellMar>
              <w:tblLook w:val="0620" w:firstRow="1" w:lastRow="0" w:firstColumn="0" w:lastColumn="0" w:noHBand="1" w:noVBand="1"/>
              <w:tblDescription w:val="Diseño de tabla"/>
            </w:tblPr>
            <w:tblGrid>
              <w:gridCol w:w="3215"/>
              <w:gridCol w:w="278"/>
              <w:gridCol w:w="31"/>
              <w:gridCol w:w="1525"/>
              <w:gridCol w:w="309"/>
              <w:gridCol w:w="1069"/>
              <w:gridCol w:w="312"/>
              <w:gridCol w:w="309"/>
              <w:gridCol w:w="2856"/>
              <w:gridCol w:w="311"/>
            </w:tblGrid>
            <w:tr w:rsidR="00E141F4" w:rsidRPr="008F36F5" w14:paraId="5A04A2FB" w14:textId="77777777" w:rsidTr="00891304">
              <w:trPr>
                <w:trHeight w:val="416"/>
              </w:trPr>
              <w:tc>
                <w:tcPr>
                  <w:tcW w:w="10215" w:type="dxa"/>
                  <w:gridSpan w:val="10"/>
                  <w:tcBorders>
                    <w:top w:val="single" w:sz="24" w:space="0" w:color="1F497D" w:themeColor="text2"/>
                    <w:bottom w:val="single" w:sz="24" w:space="0" w:color="1F497D" w:themeColor="text2"/>
                  </w:tcBorders>
                  <w:shd w:val="clear" w:color="auto" w:fill="F2F2F2" w:themeFill="background1" w:themeFillShade="F2"/>
                  <w:vAlign w:val="center"/>
                </w:tcPr>
                <w:p w14:paraId="75EE822B" w14:textId="77777777" w:rsidR="00E141F4" w:rsidRPr="008F36F5" w:rsidRDefault="00D33D47" w:rsidP="00D33D47">
                  <w:pPr>
                    <w:pStyle w:val="Textoennegritaazul"/>
                  </w:pPr>
                  <w:r w:rsidRPr="00BA02D3">
                    <w:t>Información Solicitada</w:t>
                  </w:r>
                </w:p>
              </w:tc>
            </w:tr>
            <w:tr w:rsidR="00994A13" w:rsidRPr="00BA02D3" w14:paraId="25C8DBA0" w14:textId="77777777" w:rsidTr="00891304">
              <w:trPr>
                <w:gridAfter w:val="1"/>
                <w:wAfter w:w="311" w:type="dxa"/>
                <w:trHeight w:val="434"/>
              </w:trPr>
              <w:sdt>
                <w:sdtPr>
                  <w:rPr>
                    <w:sz w:val="28"/>
                  </w:rPr>
                  <w:tag w:val="Nro Documento"/>
                  <w:id w:val="-2003501537"/>
                  <w:lock w:val="sdtLocked"/>
                  <w:placeholder>
                    <w:docPart w:val="27B5A96957014F4588C6BC7D2CC5CA0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215" w:type="dxa"/>
                      <w:tcBorders>
                        <w:bottom w:val="single" w:sz="4" w:space="0" w:color="808080" w:themeColor="background1" w:themeShade="80"/>
                      </w:tcBorders>
                    </w:tcPr>
                    <w:p w14:paraId="7EED5EA8" w14:textId="77777777" w:rsidR="00BA02D3" w:rsidRPr="00BA02D3" w:rsidRDefault="007F6816" w:rsidP="007F6816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  <w:tc>
                <w:tcPr>
                  <w:tcW w:w="309" w:type="dxa"/>
                  <w:gridSpan w:val="2"/>
                </w:tcPr>
                <w:p w14:paraId="73554D50" w14:textId="77777777" w:rsidR="00481873" w:rsidRPr="00BA02D3" w:rsidRDefault="00481873" w:rsidP="00915359">
                  <w:pPr>
                    <w:rPr>
                      <w:sz w:val="28"/>
                    </w:rPr>
                  </w:pPr>
                </w:p>
              </w:tc>
              <w:tc>
                <w:tcPr>
                  <w:tcW w:w="2903" w:type="dxa"/>
                  <w:gridSpan w:val="3"/>
                </w:tcPr>
                <w:p w14:paraId="2A83E0B0" w14:textId="77777777" w:rsidR="00481873" w:rsidRPr="00BA02D3" w:rsidRDefault="00481873" w:rsidP="00D5703B">
                  <w:pPr>
                    <w:jc w:val="both"/>
                    <w:rPr>
                      <w:sz w:val="28"/>
                    </w:rPr>
                  </w:pPr>
                </w:p>
              </w:tc>
              <w:sdt>
                <w:sdtPr>
                  <w:rPr>
                    <w:sz w:val="28"/>
                  </w:rPr>
                  <w:id w:val="1694109871"/>
                  <w:placeholder>
                    <w:docPart w:val="3FF116B3363A4D03AB43B433B1CA660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477" w:type="dxa"/>
                      <w:gridSpan w:val="3"/>
                      <w:tcBorders>
                        <w:bottom w:val="single" w:sz="4" w:space="0" w:color="808080" w:themeColor="background1" w:themeShade="80"/>
                      </w:tcBorders>
                    </w:tcPr>
                    <w:p w14:paraId="204F85B3" w14:textId="77777777" w:rsidR="00481873" w:rsidRPr="00BA02D3" w:rsidRDefault="007F6816" w:rsidP="007F6816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994A13" w:rsidRPr="00BA02D3" w14:paraId="7D2F6B4E" w14:textId="77777777" w:rsidTr="00891304">
              <w:trPr>
                <w:trHeight w:val="363"/>
              </w:trPr>
              <w:tc>
                <w:tcPr>
                  <w:tcW w:w="3493" w:type="dxa"/>
                  <w:gridSpan w:val="2"/>
                </w:tcPr>
                <w:p w14:paraId="259E5A6D" w14:textId="77777777" w:rsidR="00E301A2" w:rsidRPr="00BA02D3" w:rsidRDefault="00D33D47" w:rsidP="00D33D47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Nro. Documento</w:t>
                  </w:r>
                </w:p>
              </w:tc>
              <w:tc>
                <w:tcPr>
                  <w:tcW w:w="2934" w:type="dxa"/>
                  <w:gridSpan w:val="4"/>
                </w:tcPr>
                <w:p w14:paraId="46FFBE25" w14:textId="77777777" w:rsidR="00E301A2" w:rsidRPr="00BA02D3" w:rsidRDefault="00E301A2" w:rsidP="009F4149">
                  <w:pPr>
                    <w:pStyle w:val="Textoennegrita1"/>
                    <w:rPr>
                      <w:sz w:val="28"/>
                    </w:rPr>
                  </w:pPr>
                </w:p>
              </w:tc>
              <w:tc>
                <w:tcPr>
                  <w:tcW w:w="3788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5C2E7445" w14:textId="77777777" w:rsidR="00E301A2" w:rsidRPr="00BA02D3" w:rsidRDefault="00481873" w:rsidP="0048187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Nro. Matricula</w:t>
                  </w:r>
                </w:p>
              </w:tc>
            </w:tr>
            <w:tr w:rsidR="00E61D15" w:rsidRPr="00BA02D3" w14:paraId="3F032C6A" w14:textId="77777777" w:rsidTr="00891304">
              <w:trPr>
                <w:trHeight w:val="434"/>
              </w:trPr>
              <w:sdt>
                <w:sdtPr>
                  <w:rPr>
                    <w:sz w:val="28"/>
                  </w:rPr>
                  <w:id w:val="-616521706"/>
                  <w:placeholder>
                    <w:docPart w:val="33C1B25F93A6471EB9C45693C65B9A4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0215" w:type="dxa"/>
                      <w:gridSpan w:val="10"/>
                      <w:tcBorders>
                        <w:bottom w:val="single" w:sz="4" w:space="0" w:color="8A8A8A" w:themeColor="accent6"/>
                      </w:tcBorders>
                    </w:tcPr>
                    <w:p w14:paraId="1F349349" w14:textId="77777777" w:rsidR="00E61D15" w:rsidRPr="00BA02D3" w:rsidRDefault="00612FE1" w:rsidP="00612FE1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E61D15" w:rsidRPr="00BA02D3" w14:paraId="5C43ED53" w14:textId="77777777" w:rsidTr="00891304">
              <w:trPr>
                <w:trHeight w:val="363"/>
              </w:trPr>
              <w:tc>
                <w:tcPr>
                  <w:tcW w:w="10215" w:type="dxa"/>
                  <w:gridSpan w:val="10"/>
                  <w:tcBorders>
                    <w:top w:val="single" w:sz="4" w:space="0" w:color="8A8A8A" w:themeColor="accent6"/>
                  </w:tcBorders>
                </w:tcPr>
                <w:p w14:paraId="77CBB0A0" w14:textId="77777777" w:rsidR="00E61D15" w:rsidRPr="00BA02D3" w:rsidRDefault="00D33D47" w:rsidP="00D33D47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Nombre/s</w:t>
                  </w:r>
                </w:p>
              </w:tc>
            </w:tr>
            <w:tr w:rsidR="00891304" w:rsidRPr="00BA02D3" w14:paraId="1ED6F854" w14:textId="77777777" w:rsidTr="00891304">
              <w:trPr>
                <w:trHeight w:val="363"/>
              </w:trPr>
              <w:sdt>
                <w:sdtPr>
                  <w:rPr>
                    <w:sz w:val="28"/>
                  </w:rPr>
                  <w:id w:val="-867528332"/>
                  <w:placeholder>
                    <w:docPart w:val="5110BC8187424B54A73160484F2EF5E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0215" w:type="dxa"/>
                      <w:gridSpan w:val="10"/>
                      <w:tcBorders>
                        <w:top w:val="single" w:sz="4" w:space="0" w:color="8A8A8A" w:themeColor="accent6"/>
                      </w:tcBorders>
                    </w:tcPr>
                    <w:p w14:paraId="34F46517" w14:textId="77777777" w:rsidR="00891304" w:rsidRPr="00BA02D3" w:rsidRDefault="00891304" w:rsidP="00891304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891304" w:rsidRPr="00BA02D3" w14:paraId="27FC603E" w14:textId="77777777" w:rsidTr="00891304">
              <w:trPr>
                <w:trHeight w:val="363"/>
              </w:trPr>
              <w:tc>
                <w:tcPr>
                  <w:tcW w:w="10215" w:type="dxa"/>
                  <w:gridSpan w:val="10"/>
                  <w:tcBorders>
                    <w:top w:val="single" w:sz="4" w:space="0" w:color="8A8A8A" w:themeColor="accent6"/>
                  </w:tcBorders>
                </w:tcPr>
                <w:p w14:paraId="3801613E" w14:textId="7A3D2238" w:rsidR="00891304" w:rsidRPr="00BA02D3" w:rsidRDefault="00D05942" w:rsidP="00891304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Apellidos/s</w:t>
                  </w:r>
                </w:p>
              </w:tc>
            </w:tr>
            <w:tr w:rsidR="00D33D47" w:rsidRPr="00BA02D3" w14:paraId="0E217389" w14:textId="77777777" w:rsidTr="00891304">
              <w:trPr>
                <w:trHeight w:val="363"/>
              </w:trPr>
              <w:sdt>
                <w:sdtPr>
                  <w:rPr>
                    <w:b w:val="0"/>
                    <w:sz w:val="28"/>
                  </w:rPr>
                  <w:id w:val="1810201481"/>
                  <w:placeholder>
                    <w:docPart w:val="4DC508ED91604E06AB1525AE70876F4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0215" w:type="dxa"/>
                      <w:gridSpan w:val="10"/>
                    </w:tcPr>
                    <w:p w14:paraId="1804E066" w14:textId="77777777" w:rsidR="00D33D47" w:rsidRPr="00BA02D3" w:rsidRDefault="00612FE1" w:rsidP="00612FE1">
                      <w:pPr>
                        <w:pStyle w:val="Textoennegrita1"/>
                        <w:rPr>
                          <w:sz w:val="28"/>
                        </w:rPr>
                      </w:pPr>
                      <w:r w:rsidRPr="00612FE1">
                        <w:rPr>
                          <w:rStyle w:val="Textodelmarcadordeposicin"/>
                          <w:b w:val="0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D33D47" w:rsidRPr="00BA02D3" w14:paraId="7F3F9816" w14:textId="77777777" w:rsidTr="00891304">
              <w:trPr>
                <w:trHeight w:val="363"/>
              </w:trPr>
              <w:tc>
                <w:tcPr>
                  <w:tcW w:w="10215" w:type="dxa"/>
                  <w:gridSpan w:val="10"/>
                  <w:tcBorders>
                    <w:top w:val="single" w:sz="4" w:space="0" w:color="808080" w:themeColor="background1" w:themeShade="80"/>
                  </w:tcBorders>
                </w:tcPr>
                <w:p w14:paraId="345A1760" w14:textId="7746D0E0" w:rsidR="00D33D47" w:rsidRPr="00BA02D3" w:rsidRDefault="00D05942" w:rsidP="0035052D">
                  <w:pPr>
                    <w:pStyle w:val="Textoennegrita1"/>
                    <w:rPr>
                      <w:sz w:val="28"/>
                    </w:rPr>
                  </w:pPr>
                  <w:r>
                    <w:rPr>
                      <w:sz w:val="28"/>
                    </w:rPr>
                    <w:t>E-Mail (personal)</w:t>
                  </w:r>
                </w:p>
              </w:tc>
            </w:tr>
            <w:tr w:rsidR="00994A13" w:rsidRPr="00BA02D3" w14:paraId="58692142" w14:textId="77777777" w:rsidTr="00891304">
              <w:trPr>
                <w:trHeight w:val="363"/>
              </w:trPr>
              <w:sdt>
                <w:sdtPr>
                  <w:rPr>
                    <w:sz w:val="28"/>
                  </w:rPr>
                  <w:id w:val="-970284427"/>
                  <w:placeholder>
                    <w:docPart w:val="901FD2270EB7465097996031A8752C1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215" w:type="dxa"/>
                      <w:tcBorders>
                        <w:bottom w:val="single" w:sz="4" w:space="0" w:color="808080" w:themeColor="background1" w:themeShade="80"/>
                      </w:tcBorders>
                    </w:tcPr>
                    <w:p w14:paraId="45BA7881" w14:textId="77777777" w:rsidR="00E61D15" w:rsidRPr="00BA02D3" w:rsidRDefault="00507284" w:rsidP="00B12FAC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  <w:tc>
                <w:tcPr>
                  <w:tcW w:w="309" w:type="dxa"/>
                  <w:gridSpan w:val="2"/>
                </w:tcPr>
                <w:p w14:paraId="1DADD817" w14:textId="77777777" w:rsidR="00E61D15" w:rsidRPr="00BA02D3" w:rsidRDefault="00E61D15" w:rsidP="00915359">
                  <w:pPr>
                    <w:rPr>
                      <w:sz w:val="28"/>
                    </w:rPr>
                  </w:pPr>
                </w:p>
              </w:tc>
              <w:sdt>
                <w:sdtPr>
                  <w:rPr>
                    <w:sz w:val="28"/>
                  </w:rPr>
                  <w:id w:val="10354996"/>
                  <w:placeholder>
                    <w:docPart w:val="85EA0703DAC9424A9E20BBC8397C244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215" w:type="dxa"/>
                      <w:gridSpan w:val="4"/>
                      <w:tcBorders>
                        <w:bottom w:val="single" w:sz="4" w:space="0" w:color="808080" w:themeColor="background1" w:themeShade="80"/>
                      </w:tcBorders>
                    </w:tcPr>
                    <w:p w14:paraId="31479B0F" w14:textId="77777777" w:rsidR="00E61D15" w:rsidRPr="00BA02D3" w:rsidRDefault="00507284" w:rsidP="00B12FAC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  <w:tc>
                <w:tcPr>
                  <w:tcW w:w="309" w:type="dxa"/>
                </w:tcPr>
                <w:p w14:paraId="23146AD7" w14:textId="77777777" w:rsidR="00E61D15" w:rsidRPr="00BA02D3" w:rsidRDefault="00E61D15" w:rsidP="00915359">
                  <w:pPr>
                    <w:rPr>
                      <w:sz w:val="28"/>
                    </w:rPr>
                  </w:pPr>
                </w:p>
              </w:tc>
              <w:sdt>
                <w:sdtPr>
                  <w:rPr>
                    <w:sz w:val="28"/>
                  </w:rPr>
                  <w:id w:val="-1526476009"/>
                  <w:placeholder>
                    <w:docPart w:val="84E8EA33760E41F98A4A46D9258CBA5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167" w:type="dxa"/>
                      <w:gridSpan w:val="2"/>
                      <w:tcBorders>
                        <w:bottom w:val="single" w:sz="4" w:space="0" w:color="808080" w:themeColor="background1" w:themeShade="80"/>
                      </w:tcBorders>
                    </w:tcPr>
                    <w:p w14:paraId="61536C28" w14:textId="77777777" w:rsidR="00E61D15" w:rsidRPr="00BA02D3" w:rsidRDefault="00507284" w:rsidP="00B12FAC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994A13" w:rsidRPr="00BA02D3" w14:paraId="29EF5017" w14:textId="77777777" w:rsidTr="00891304">
              <w:trPr>
                <w:trHeight w:val="363"/>
              </w:trPr>
              <w:tc>
                <w:tcPr>
                  <w:tcW w:w="3215" w:type="dxa"/>
                  <w:tcBorders>
                    <w:top w:val="single" w:sz="4" w:space="0" w:color="808080" w:themeColor="background1" w:themeShade="80"/>
                  </w:tcBorders>
                </w:tcPr>
                <w:p w14:paraId="542DBBF0" w14:textId="77777777" w:rsidR="00E61D15" w:rsidRPr="00BA02D3" w:rsidRDefault="00481873" w:rsidP="0048187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Servicio</w:t>
                  </w:r>
                </w:p>
              </w:tc>
              <w:tc>
                <w:tcPr>
                  <w:tcW w:w="309" w:type="dxa"/>
                  <w:gridSpan w:val="2"/>
                </w:tcPr>
                <w:p w14:paraId="798FD3A8" w14:textId="77777777" w:rsidR="00E61D15" w:rsidRPr="00BA02D3" w:rsidRDefault="00E61D15" w:rsidP="009F4149">
                  <w:pPr>
                    <w:pStyle w:val="Textoennegrita1"/>
                    <w:rPr>
                      <w:sz w:val="28"/>
                    </w:rPr>
                  </w:pPr>
                </w:p>
              </w:tc>
              <w:tc>
                <w:tcPr>
                  <w:tcW w:w="3215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1DB7BC55" w14:textId="77777777" w:rsidR="00E61D15" w:rsidRPr="00BA02D3" w:rsidRDefault="00481873" w:rsidP="0048187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Sector</w:t>
                  </w:r>
                </w:p>
              </w:tc>
              <w:tc>
                <w:tcPr>
                  <w:tcW w:w="309" w:type="dxa"/>
                </w:tcPr>
                <w:p w14:paraId="2CC0DCBA" w14:textId="77777777" w:rsidR="00E61D15" w:rsidRPr="00BA02D3" w:rsidRDefault="00E61D15" w:rsidP="009F4149">
                  <w:pPr>
                    <w:pStyle w:val="Textoennegrita1"/>
                    <w:rPr>
                      <w:sz w:val="28"/>
                    </w:rPr>
                  </w:pPr>
                </w:p>
              </w:tc>
              <w:tc>
                <w:tcPr>
                  <w:tcW w:w="3167" w:type="dxa"/>
                  <w:gridSpan w:val="2"/>
                  <w:tcBorders>
                    <w:top w:val="single" w:sz="4" w:space="0" w:color="808080" w:themeColor="background1" w:themeShade="80"/>
                  </w:tcBorders>
                </w:tcPr>
                <w:p w14:paraId="7DE088DC" w14:textId="77777777" w:rsidR="00E61D15" w:rsidRPr="00BA02D3" w:rsidRDefault="00481873" w:rsidP="0048187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Perfil</w:t>
                  </w:r>
                </w:p>
              </w:tc>
            </w:tr>
            <w:tr w:rsidR="00E61D15" w:rsidRPr="00BA02D3" w14:paraId="25C50145" w14:textId="77777777" w:rsidTr="00891304">
              <w:trPr>
                <w:trHeight w:val="363"/>
              </w:trPr>
              <w:sdt>
                <w:sdtPr>
                  <w:rPr>
                    <w:sz w:val="28"/>
                  </w:rPr>
                  <w:id w:val="-1396584172"/>
                  <w:placeholder>
                    <w:docPart w:val="734A53DD47AB4BC09C9536C10DFEAEA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0215" w:type="dxa"/>
                      <w:gridSpan w:val="10"/>
                      <w:tcBorders>
                        <w:bottom w:val="single" w:sz="4" w:space="0" w:color="8A8A8A" w:themeColor="accent6"/>
                      </w:tcBorders>
                    </w:tcPr>
                    <w:p w14:paraId="5CE0590C" w14:textId="77777777" w:rsidR="00E61D15" w:rsidRPr="00BA02D3" w:rsidRDefault="007F6816" w:rsidP="007F6816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E61D15" w:rsidRPr="00BA02D3" w14:paraId="3946F010" w14:textId="77777777" w:rsidTr="00891304">
              <w:trPr>
                <w:trHeight w:val="363"/>
              </w:trPr>
              <w:tc>
                <w:tcPr>
                  <w:tcW w:w="10215" w:type="dxa"/>
                  <w:gridSpan w:val="10"/>
                  <w:tcBorders>
                    <w:top w:val="single" w:sz="4" w:space="0" w:color="8A8A8A" w:themeColor="accent6"/>
                  </w:tcBorders>
                </w:tcPr>
                <w:p w14:paraId="11CE7ABA" w14:textId="77777777" w:rsidR="00E61D15" w:rsidRPr="00BA02D3" w:rsidRDefault="00481873" w:rsidP="0048187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Especialidad</w:t>
                  </w:r>
                </w:p>
              </w:tc>
            </w:tr>
            <w:tr w:rsidR="00481873" w:rsidRPr="00BA02D3" w14:paraId="17FB0D3A" w14:textId="77777777" w:rsidTr="00891304">
              <w:trPr>
                <w:trHeight w:val="363"/>
              </w:trPr>
              <w:sdt>
                <w:sdtPr>
                  <w:rPr>
                    <w:b w:val="0"/>
                    <w:sz w:val="28"/>
                  </w:rPr>
                  <w:id w:val="1615021146"/>
                  <w:placeholder>
                    <w:docPart w:val="879A3AB778E84C82867137EB9FC0E94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0215" w:type="dxa"/>
                      <w:gridSpan w:val="10"/>
                    </w:tcPr>
                    <w:p w14:paraId="71745C05" w14:textId="77777777" w:rsidR="00481873" w:rsidRPr="00B12FAC" w:rsidRDefault="00507284" w:rsidP="00B12FAC">
                      <w:pPr>
                        <w:pStyle w:val="Textoennegrita1"/>
                        <w:rPr>
                          <w:b w:val="0"/>
                          <w:sz w:val="28"/>
                        </w:rPr>
                      </w:pPr>
                      <w:r w:rsidRPr="00507284">
                        <w:rPr>
                          <w:rStyle w:val="Textodelmarcadordeposicin"/>
                          <w:b w:val="0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481873" w:rsidRPr="00BA02D3" w14:paraId="7F38CCBC" w14:textId="77777777" w:rsidTr="00891304">
              <w:trPr>
                <w:trHeight w:val="363"/>
              </w:trPr>
              <w:tc>
                <w:tcPr>
                  <w:tcW w:w="10215" w:type="dxa"/>
                  <w:gridSpan w:val="10"/>
                  <w:tcBorders>
                    <w:top w:val="single" w:sz="4" w:space="0" w:color="808080" w:themeColor="background1" w:themeShade="80"/>
                  </w:tcBorders>
                </w:tcPr>
                <w:p w14:paraId="153722A5" w14:textId="77777777" w:rsidR="00481873" w:rsidRPr="00BA02D3" w:rsidRDefault="00481873" w:rsidP="0048187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Dirección</w:t>
                  </w:r>
                </w:p>
              </w:tc>
            </w:tr>
            <w:tr w:rsidR="00994A13" w:rsidRPr="00BA02D3" w14:paraId="45AD4F25" w14:textId="77777777" w:rsidTr="00891304">
              <w:trPr>
                <w:trHeight w:val="363"/>
              </w:trPr>
              <w:sdt>
                <w:sdtPr>
                  <w:rPr>
                    <w:sz w:val="28"/>
                  </w:rPr>
                  <w:id w:val="-896668343"/>
                  <w:placeholder>
                    <w:docPart w:val="DFF5FB5EC75D4359A6B3AC79909E92A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5049" w:type="dxa"/>
                      <w:gridSpan w:val="4"/>
                      <w:tcBorders>
                        <w:bottom w:val="single" w:sz="4" w:space="0" w:color="808080" w:themeColor="background1" w:themeShade="80"/>
                      </w:tcBorders>
                    </w:tcPr>
                    <w:p w14:paraId="41133C5C" w14:textId="77777777" w:rsidR="00915359" w:rsidRPr="00BA02D3" w:rsidRDefault="00507284" w:rsidP="00B12FAC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  <w:tc>
                <w:tcPr>
                  <w:tcW w:w="309" w:type="dxa"/>
                </w:tcPr>
                <w:p w14:paraId="19FF7D33" w14:textId="77777777" w:rsidR="00915359" w:rsidRPr="00BA02D3" w:rsidRDefault="00915359" w:rsidP="00915359">
                  <w:pPr>
                    <w:rPr>
                      <w:sz w:val="28"/>
                    </w:rPr>
                  </w:pPr>
                </w:p>
              </w:tc>
              <w:sdt>
                <w:sdtPr>
                  <w:rPr>
                    <w:sz w:val="28"/>
                  </w:rPr>
                  <w:id w:val="-2028092918"/>
                  <w:placeholder>
                    <w:docPart w:val="64148732C14E47BFA54345865DD5CB8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857" w:type="dxa"/>
                      <w:gridSpan w:val="5"/>
                      <w:tcBorders>
                        <w:bottom w:val="single" w:sz="4" w:space="0" w:color="808080" w:themeColor="background1" w:themeShade="80"/>
                      </w:tcBorders>
                    </w:tcPr>
                    <w:p w14:paraId="7972D6F4" w14:textId="77777777" w:rsidR="00915359" w:rsidRPr="00BA02D3" w:rsidRDefault="00507284" w:rsidP="00B12FAC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994A13" w:rsidRPr="00BA02D3" w14:paraId="625A42B8" w14:textId="77777777" w:rsidTr="00891304">
              <w:trPr>
                <w:trHeight w:val="363"/>
              </w:trPr>
              <w:tc>
                <w:tcPr>
                  <w:tcW w:w="5049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24C205B3" w14:textId="77777777" w:rsidR="00915359" w:rsidRPr="00BA02D3" w:rsidRDefault="00481873" w:rsidP="0048187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Localidad</w:t>
                  </w:r>
                </w:p>
              </w:tc>
              <w:tc>
                <w:tcPr>
                  <w:tcW w:w="309" w:type="dxa"/>
                </w:tcPr>
                <w:p w14:paraId="426173E7" w14:textId="77777777" w:rsidR="00915359" w:rsidRPr="00BA02D3" w:rsidRDefault="00915359" w:rsidP="00915359">
                  <w:pPr>
                    <w:pStyle w:val="Textoennegrita1"/>
                    <w:rPr>
                      <w:sz w:val="28"/>
                    </w:rPr>
                  </w:pPr>
                </w:p>
              </w:tc>
              <w:tc>
                <w:tcPr>
                  <w:tcW w:w="4857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2FA83086" w14:textId="77777777" w:rsidR="00915359" w:rsidRPr="00BA02D3" w:rsidRDefault="00481873" w:rsidP="0048187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Nacionalidad</w:t>
                  </w:r>
                </w:p>
              </w:tc>
            </w:tr>
            <w:tr w:rsidR="00994A13" w:rsidRPr="00BA02D3" w14:paraId="382ADE62" w14:textId="77777777" w:rsidTr="00891304">
              <w:trPr>
                <w:trHeight w:val="363"/>
              </w:trPr>
              <w:sdt>
                <w:sdtPr>
                  <w:rPr>
                    <w:sz w:val="28"/>
                  </w:rPr>
                  <w:id w:val="-718432661"/>
                  <w:placeholder>
                    <w:docPart w:val="D0936B7FC8AE456A8402A43CF841301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5049" w:type="dxa"/>
                      <w:gridSpan w:val="4"/>
                      <w:tcBorders>
                        <w:bottom w:val="single" w:sz="4" w:space="0" w:color="808080" w:themeColor="background1" w:themeShade="80"/>
                      </w:tcBorders>
                    </w:tcPr>
                    <w:p w14:paraId="3BBE75F8" w14:textId="77777777" w:rsidR="00915359" w:rsidRPr="00BA02D3" w:rsidRDefault="00507284" w:rsidP="00B12FAC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  <w:tc>
                <w:tcPr>
                  <w:tcW w:w="309" w:type="dxa"/>
                </w:tcPr>
                <w:p w14:paraId="14C07EDE" w14:textId="77777777" w:rsidR="00915359" w:rsidRPr="00BA02D3" w:rsidRDefault="00915359" w:rsidP="00915359">
                  <w:pPr>
                    <w:rPr>
                      <w:sz w:val="28"/>
                    </w:rPr>
                  </w:pPr>
                </w:p>
              </w:tc>
              <w:sdt>
                <w:sdtPr>
                  <w:rPr>
                    <w:sz w:val="28"/>
                  </w:rPr>
                  <w:id w:val="-990634746"/>
                  <w:placeholder>
                    <w:docPart w:val="646F15D8C64C44B5A1A77821CA946E2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857" w:type="dxa"/>
                      <w:gridSpan w:val="5"/>
                      <w:tcBorders>
                        <w:bottom w:val="single" w:sz="4" w:space="0" w:color="808080" w:themeColor="background1" w:themeShade="80"/>
                      </w:tcBorders>
                    </w:tcPr>
                    <w:p w14:paraId="37CFC0F9" w14:textId="77777777" w:rsidR="00915359" w:rsidRPr="00BA02D3" w:rsidRDefault="00507284" w:rsidP="00B12FAC">
                      <w:pPr>
                        <w:jc w:val="left"/>
                        <w:rPr>
                          <w:sz w:val="28"/>
                        </w:rPr>
                      </w:pPr>
                      <w:r w:rsidRPr="00E25CC6">
                        <w:rPr>
                          <w:rStyle w:val="Textodelmarcadordeposicin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994A13" w:rsidRPr="00BA02D3" w14:paraId="313C6727" w14:textId="77777777" w:rsidTr="00891304">
              <w:trPr>
                <w:trHeight w:val="363"/>
              </w:trPr>
              <w:tc>
                <w:tcPr>
                  <w:tcW w:w="5049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5FA22BD8" w14:textId="77777777" w:rsidR="00915359" w:rsidRPr="00BA02D3" w:rsidRDefault="00BA02D3" w:rsidP="0048187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Teléfono</w:t>
                  </w:r>
                </w:p>
              </w:tc>
              <w:tc>
                <w:tcPr>
                  <w:tcW w:w="309" w:type="dxa"/>
                </w:tcPr>
                <w:p w14:paraId="6B78D9EE" w14:textId="77777777" w:rsidR="00915359" w:rsidRPr="00BA02D3" w:rsidRDefault="00915359" w:rsidP="00915359">
                  <w:pPr>
                    <w:pStyle w:val="Textoennegrita1"/>
                    <w:rPr>
                      <w:sz w:val="28"/>
                    </w:rPr>
                  </w:pPr>
                </w:p>
              </w:tc>
              <w:tc>
                <w:tcPr>
                  <w:tcW w:w="4857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164D5ED9" w14:textId="77777777" w:rsidR="00915359" w:rsidRPr="00BA02D3" w:rsidRDefault="00BA02D3" w:rsidP="00BA02D3">
                  <w:pPr>
                    <w:pStyle w:val="Textoennegrita1"/>
                    <w:rPr>
                      <w:sz w:val="28"/>
                    </w:rPr>
                  </w:pPr>
                  <w:r w:rsidRPr="00BA02D3">
                    <w:rPr>
                      <w:sz w:val="28"/>
                    </w:rPr>
                    <w:t>Fecha de Nacimiento</w:t>
                  </w:r>
                </w:p>
              </w:tc>
            </w:tr>
          </w:tbl>
          <w:p w14:paraId="754DFF1C" w14:textId="77777777" w:rsidR="00265218" w:rsidRPr="008F36F5" w:rsidRDefault="00265218" w:rsidP="004456B5"/>
        </w:tc>
        <w:tc>
          <w:tcPr>
            <w:tcW w:w="150" w:type="pct"/>
            <w:shd w:val="clear" w:color="auto" w:fill="auto"/>
          </w:tcPr>
          <w:p w14:paraId="4C40BB00" w14:textId="77777777" w:rsidR="00265218" w:rsidRPr="008F36F5" w:rsidRDefault="00265218" w:rsidP="00CF31BB"/>
        </w:tc>
      </w:tr>
    </w:tbl>
    <w:p w14:paraId="04153B9C" w14:textId="77777777" w:rsidR="00957340" w:rsidRPr="008F36F5" w:rsidRDefault="00957340" w:rsidP="00BA02D3">
      <w:pPr>
        <w:jc w:val="both"/>
      </w:pPr>
    </w:p>
    <w:sectPr w:rsidR="00957340" w:rsidRPr="008F36F5" w:rsidSect="003C7F79">
      <w:headerReference w:type="default" r:id="rId10"/>
      <w:footerReference w:type="default" r:id="rId11"/>
      <w:pgSz w:w="11906" w:h="16838" w:code="9"/>
      <w:pgMar w:top="1729" w:right="567" w:bottom="1729" w:left="567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3B0F7" w14:textId="77777777" w:rsidR="00EF5770" w:rsidRDefault="00EF5770" w:rsidP="00CF31BB">
      <w:r>
        <w:separator/>
      </w:r>
    </w:p>
  </w:endnote>
  <w:endnote w:type="continuationSeparator" w:id="0">
    <w:p w14:paraId="072F7CD9" w14:textId="77777777" w:rsidR="00EF5770" w:rsidRDefault="00EF5770" w:rsidP="00CF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592"/>
      <w:gridCol w:w="1370"/>
      <w:gridCol w:w="2220"/>
      <w:gridCol w:w="3590"/>
    </w:tblGrid>
    <w:tr w:rsidR="003071A0" w:rsidRPr="009F4149" w14:paraId="32AA03E9" w14:textId="77777777" w:rsidTr="001C5545">
      <w:trPr>
        <w:trHeight w:val="288"/>
      </w:trPr>
      <w:tc>
        <w:tcPr>
          <w:tcW w:w="3592" w:type="dxa"/>
          <w:shd w:val="clear" w:color="auto" w:fill="auto"/>
          <w:vAlign w:val="center"/>
        </w:tcPr>
        <w:p w14:paraId="2FF274F3" w14:textId="77777777" w:rsidR="003071A0" w:rsidRPr="009F4149" w:rsidRDefault="003071A0" w:rsidP="009F4149">
          <w:pPr>
            <w:pStyle w:val="Contactos"/>
          </w:pPr>
        </w:p>
      </w:tc>
      <w:tc>
        <w:tcPr>
          <w:tcW w:w="3590" w:type="dxa"/>
          <w:gridSpan w:val="2"/>
          <w:shd w:val="clear" w:color="auto" w:fill="auto"/>
          <w:vAlign w:val="center"/>
        </w:tcPr>
        <w:p w14:paraId="037D6041" w14:textId="77777777" w:rsidR="003071A0" w:rsidRPr="009F4149" w:rsidRDefault="003071A0" w:rsidP="009F4149">
          <w:pPr>
            <w:pStyle w:val="Contactos"/>
          </w:pPr>
        </w:p>
      </w:tc>
      <w:tc>
        <w:tcPr>
          <w:tcW w:w="3590" w:type="dxa"/>
          <w:shd w:val="clear" w:color="auto" w:fill="auto"/>
          <w:vAlign w:val="center"/>
        </w:tcPr>
        <w:p w14:paraId="7BE24625" w14:textId="77777777" w:rsidR="003071A0" w:rsidRPr="009F4149" w:rsidRDefault="003071A0" w:rsidP="009F4149">
          <w:pPr>
            <w:pStyle w:val="Contactos"/>
          </w:pPr>
        </w:p>
      </w:tc>
    </w:tr>
    <w:tr w:rsidR="00AE3FB7" w:rsidRPr="009F4149" w14:paraId="69ED0CF0" w14:textId="77777777" w:rsidTr="001C5545">
      <w:tc>
        <w:tcPr>
          <w:tcW w:w="4962" w:type="dxa"/>
          <w:gridSpan w:val="2"/>
          <w:shd w:val="clear" w:color="auto" w:fill="auto"/>
          <w:vAlign w:val="center"/>
        </w:tcPr>
        <w:p w14:paraId="3F64CEE5" w14:textId="77777777" w:rsidR="001C5545" w:rsidRDefault="001C5545" w:rsidP="001C5545">
          <w:pPr>
            <w:pStyle w:val="Contactos"/>
            <w:jc w:val="left"/>
          </w:pPr>
          <w:r>
            <w:rPr>
              <w:noProof/>
              <w:lang w:val="es-AR" w:eastAsia="es-AR"/>
            </w:rPr>
            <mc:AlternateContent>
              <mc:Choice Requires="wpg">
                <w:drawing>
                  <wp:anchor distT="0" distB="0" distL="114300" distR="114300" simplePos="0" relativeHeight="251666944" behindDoc="1" locked="0" layoutInCell="1" allowOverlap="1" wp14:anchorId="6F95A587" wp14:editId="5AFC2341">
                    <wp:simplePos x="0" y="0"/>
                    <wp:positionH relativeFrom="margin">
                      <wp:posOffset>-70485</wp:posOffset>
                    </wp:positionH>
                    <wp:positionV relativeFrom="page">
                      <wp:posOffset>-248920</wp:posOffset>
                    </wp:positionV>
                    <wp:extent cx="6784340" cy="977900"/>
                    <wp:effectExtent l="0" t="0" r="16510" b="0"/>
                    <wp:wrapNone/>
                    <wp:docPr id="15" name="Grupo 15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784340" cy="977900"/>
                              <a:chOff x="922640" y="933265"/>
                              <a:chExt cx="6785581" cy="981870"/>
                            </a:xfrm>
                          </wpg:grpSpPr>
                          <wps:wsp>
                            <wps:cNvPr id="17" name="Rectángulo 17"/>
                            <wps:cNvSpPr/>
                            <wps:spPr>
                              <a:xfrm>
                                <a:off x="923925" y="971550"/>
                                <a:ext cx="6784296" cy="943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Rectángulo"/>
                            <wps:cNvSpPr>
                              <a:spLocks/>
                            </wps:cNvSpPr>
                            <wps:spPr>
                              <a:xfrm>
                                <a:off x="922640" y="933265"/>
                                <a:ext cx="6785566" cy="380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 w="12700">
                                <a:solidFill>
                                  <a:schemeClr val="tx2"/>
                                </a:solidFill>
                                <a:miter lim="400000"/>
                              </a:ln>
                            </wps:spPr>
                            <wps:bodyPr lIns="38100" tIns="38100" rIns="38100" bIns="38100" anchor="ctr"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7B3AC94" id="Grupo 15" o:spid="_x0000_s1026" style="position:absolute;margin-left:-5.55pt;margin-top:-19.6pt;width:534.2pt;height:77pt;z-index:-251649536;mso-position-horizontal-relative:margin;mso-position-vertical-relative:page;mso-width-relative:margin;mso-height-relative:margin" coordorigin="9226,9332" coordsize="67855,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">
                    <v:rect id="Rectángulo 17" o:spid="_x0000_s1027" style="position:absolute;left:9239;top:9715;width:67843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" fillcolor="#f2f2f2 [3052]" stroked="f" strokeweight="1pt"/>
                    <v:rect id="Rectángulo" o:spid="_x0000_s1028" style="position:absolute;left:9226;top:9332;width:67856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" fillcolor="#1f497d [3215]" strokecolor="#1f497d [3215]" strokeweight="1pt">
                      <v:stroke miterlimit="4"/>
                      <v:path arrowok="t"/>
                      <v:textbox inset="3pt,3pt,3pt,3pt"/>
                    </v:rect>
                    <w10:wrap anchorx="margin" anchory="page"/>
                  </v:group>
                </w:pict>
              </mc:Fallback>
            </mc:AlternateContent>
          </w:r>
          <w:r w:rsidR="00BA02D3">
            <w:t>Departamento de Sistemas</w:t>
          </w:r>
          <w:r>
            <w:t xml:space="preserve"> </w:t>
          </w:r>
        </w:p>
        <w:p w14:paraId="19620B73" w14:textId="77777777" w:rsidR="00AE3FB7" w:rsidRPr="009F4149" w:rsidRDefault="001C5545" w:rsidP="001C5545">
          <w:pPr>
            <w:pStyle w:val="Contactos"/>
            <w:jc w:val="left"/>
          </w:pPr>
          <w:r>
            <w:t>Oficina de Coordinación</w:t>
          </w:r>
        </w:p>
      </w:tc>
      <w:tc>
        <w:tcPr>
          <w:tcW w:w="2220" w:type="dxa"/>
          <w:shd w:val="clear" w:color="auto" w:fill="auto"/>
          <w:vAlign w:val="center"/>
        </w:tcPr>
        <w:p w14:paraId="615DEF9A" w14:textId="77777777" w:rsidR="00AE3FB7" w:rsidRPr="009F4149" w:rsidRDefault="00AE3FB7" w:rsidP="001C5545">
          <w:pPr>
            <w:pStyle w:val="Contactos"/>
            <w:jc w:val="right"/>
          </w:pPr>
        </w:p>
      </w:tc>
      <w:tc>
        <w:tcPr>
          <w:tcW w:w="3590" w:type="dxa"/>
          <w:shd w:val="clear" w:color="auto" w:fill="auto"/>
          <w:vAlign w:val="center"/>
        </w:tcPr>
        <w:p w14:paraId="6BBDC2F4" w14:textId="77777777" w:rsidR="00AE3FB7" w:rsidRPr="009F4149" w:rsidRDefault="001C5545" w:rsidP="001C5545">
          <w:pPr>
            <w:pStyle w:val="Contactos"/>
            <w:jc w:val="right"/>
          </w:pPr>
          <w:r>
            <w:t>Hospital Nacional Posadas</w:t>
          </w:r>
        </w:p>
      </w:tc>
    </w:tr>
  </w:tbl>
  <w:p w14:paraId="46164E98" w14:textId="77777777" w:rsidR="00835DE8" w:rsidRDefault="00835DE8" w:rsidP="009F41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7B3E" w14:textId="77777777" w:rsidR="00EF5770" w:rsidRDefault="00EF5770" w:rsidP="00CF31BB">
      <w:r>
        <w:separator/>
      </w:r>
    </w:p>
  </w:footnote>
  <w:footnote w:type="continuationSeparator" w:id="0">
    <w:p w14:paraId="31348AA8" w14:textId="77777777" w:rsidR="00EF5770" w:rsidRDefault="00EF5770" w:rsidP="00CF3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D613" w14:textId="77777777" w:rsidR="00BC1B68" w:rsidRPr="00835DE8" w:rsidRDefault="00D33D47" w:rsidP="00D33D47">
    <w:pPr>
      <w:pStyle w:val="Encabezado"/>
      <w:tabs>
        <w:tab w:val="left" w:pos="960"/>
        <w:tab w:val="right" w:pos="10772"/>
      </w:tabs>
      <w:jc w:val="left"/>
    </w:pPr>
    <w:r>
      <w:rPr>
        <w:noProof/>
        <w:lang w:val="es-AR" w:eastAsia="es-AR"/>
      </w:rPr>
      <mc:AlternateContent>
        <mc:Choice Requires="wps">
          <w:drawing>
            <wp:anchor distT="45720" distB="45720" distL="114300" distR="114300" simplePos="0" relativeHeight="251668992" behindDoc="0" locked="0" layoutInCell="1" allowOverlap="1" wp14:anchorId="3E1AEF94" wp14:editId="2A65C7B9">
              <wp:simplePos x="0" y="0"/>
              <wp:positionH relativeFrom="column">
                <wp:posOffset>297180</wp:posOffset>
              </wp:positionH>
              <wp:positionV relativeFrom="paragraph">
                <wp:posOffset>-402590</wp:posOffset>
              </wp:positionV>
              <wp:extent cx="781050" cy="73342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0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E14E28" w14:textId="77777777" w:rsidR="00D33D47" w:rsidRDefault="00D33D47">
                          <w:r>
                            <w:rPr>
                              <w:noProof/>
                              <w:lang w:val="es-AR" w:eastAsia="es-AR"/>
                            </w:rPr>
                            <w:drawing>
                              <wp:inline distT="0" distB="0" distL="0" distR="0" wp14:anchorId="55492321" wp14:editId="71D589DE">
                                <wp:extent cx="676275" cy="676275"/>
                                <wp:effectExtent l="0" t="0" r="0" b="0"/>
                                <wp:docPr id="3" name="Imagen 3" descr="C:\Users\30226384\AppData\Local\Microsoft\Windows\INetCache\Content.Word\logoPosadas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C:\Users\30226384\AppData\Local\Microsoft\Windows\INetCache\Content.Word\logoPosadas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275" cy="676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1AEF9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3.4pt;margin-top:-31.7pt;width:61.5pt;height:57.7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" filled="f" stroked="f">
              <v:textbox>
                <w:txbxContent>
                  <w:p w14:paraId="15E14E28" w14:textId="77777777" w:rsidR="00D33D47" w:rsidRDefault="00D33D47">
                    <w:r>
                      <w:rPr>
                        <w:noProof/>
                        <w:lang w:val="es-AR" w:eastAsia="es-AR"/>
                      </w:rPr>
                      <w:drawing>
                        <wp:inline distT="0" distB="0" distL="0" distR="0" wp14:anchorId="55492321" wp14:editId="71D589DE">
                          <wp:extent cx="676275" cy="676275"/>
                          <wp:effectExtent l="0" t="0" r="0" b="0"/>
                          <wp:docPr id="3" name="Imagen 3" descr="C:\Users\30226384\AppData\Local\Microsoft\Windows\INetCache\Content.Word\logoPosadas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C:\Users\30226384\AppData\Local\Microsoft\Windows\INetCache\Content.Word\logoPosadas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275" cy="676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tab/>
    </w:r>
    <w:r>
      <w:tab/>
    </w:r>
    <w:r w:rsidR="00835DE8">
      <w:rPr>
        <w:noProof/>
        <w:lang w:val="es-AR" w:eastAsia="es-AR"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1DABDE93" wp14:editId="65866320">
              <wp:simplePos x="0" y="0"/>
              <wp:positionH relativeFrom="column">
                <wp:posOffset>11430</wp:posOffset>
              </wp:positionH>
              <wp:positionV relativeFrom="paragraph">
                <wp:posOffset>-1764665</wp:posOffset>
              </wp:positionV>
              <wp:extent cx="6858000" cy="10001250"/>
              <wp:effectExtent l="0" t="0" r="19050" b="0"/>
              <wp:wrapNone/>
              <wp:docPr id="13" name="Grupo 1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10001250"/>
                        <a:chOff x="0" y="0"/>
                        <a:chExt cx="6858000" cy="10001250"/>
                      </a:xfrm>
                    </wpg:grpSpPr>
                    <wpg:grpSp>
                      <wpg:cNvPr id="2" name="Grupo 2"/>
                      <wpg:cNvGrpSpPr>
                        <a:grpSpLocks/>
                      </wpg:cNvGrpSpPr>
                      <wpg:grpSpPr>
                        <a:xfrm>
                          <a:off x="0" y="2762250"/>
                          <a:ext cx="6858000" cy="7239000"/>
                          <a:chOff x="-1" y="0"/>
                          <a:chExt cx="6858171" cy="7239012"/>
                        </a:xfrm>
                      </wpg:grpSpPr>
                      <wpg:grpSp>
                        <wpg:cNvPr id="9" name="Grupo 1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6854952" cy="7239012"/>
                            <a:chOff x="0" y="-14630"/>
                            <a:chExt cx="6854952" cy="7239012"/>
                          </a:xfrm>
                        </wpg:grpSpPr>
                        <wps:wsp>
                          <wps:cNvPr id="20" name="Rectángulo"/>
                          <wps:cNvSpPr>
                            <a:spLocks/>
                          </wps:cNvSpPr>
                          <wps:spPr>
                            <a:xfrm>
                              <a:off x="73152" y="-14630"/>
                              <a:ext cx="6781800" cy="7239012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75000"/>
                                <a:alpha val="20000"/>
                              </a:schemeClr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21" name="Rectángulo"/>
                          <wps:cNvSpPr>
                            <a:spLocks/>
                          </wps:cNvSpPr>
                          <wps:spPr>
                            <a:xfrm>
                              <a:off x="0" y="-126"/>
                              <a:ext cx="6785610" cy="714830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>
                              <a:solidFill>
                                <a:schemeClr val="tx2">
                                  <a:alpha val="30000"/>
                                </a:schemeClr>
                              </a:solidFill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  <wps:wsp>
                        <wps:cNvPr id="22" name="Rectángulo"/>
                        <wps:cNvSpPr>
                          <a:spLocks/>
                        </wps:cNvSpPr>
                        <wps:spPr>
                          <a:xfrm>
                            <a:off x="-1" y="0"/>
                            <a:ext cx="6858171" cy="381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12700">
                            <a:solidFill>
                              <a:schemeClr val="tx2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  <wps:wsp>
                      <wps:cNvPr id="5" name="Rectángulo 5"/>
                      <wps:cNvSpPr/>
                      <wps:spPr>
                        <a:xfrm>
                          <a:off x="0" y="1295400"/>
                          <a:ext cx="6858000" cy="147571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/>
                            </a:gs>
                            <a:gs pos="100000">
                              <a:schemeClr val="tx2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Imagen 10" title="Imagen de fond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/>
                        </pic:cNvPicPr>
                      </pic:nvPicPr>
                      <pic:blipFill rotWithShape="1">
                        <a:blip r:embed="rId2">
                          <a:alphaModFix amt="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" r="695" b="35622"/>
                        <a:stretch/>
                      </pic:blipFill>
                      <pic:spPr bwMode="auto">
                        <a:xfrm>
                          <a:off x="0" y="0"/>
                          <a:ext cx="6857365" cy="2770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4" name="Rectángulo con las esquinas del mismo lado redondeadas 14"/>
                      <wps:cNvSpPr/>
                      <wps:spPr>
                        <a:xfrm rot="10800000">
                          <a:off x="276225" y="1295400"/>
                          <a:ext cx="885819" cy="857227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924768" id="Grupo 13" o:spid="_x0000_s1026" style="position:absolute;margin-left:.9pt;margin-top:-138.95pt;width:540pt;height:787.5pt;z-index:-251650560;mso-height-relative:margin" coordsize="68580,100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">
              <v:group id="Grupo 2" o:spid="_x0000_s1027" style="position:absolute;top:27622;width:68580;height:72390" coordorigin="" coordsize="6858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upo 1" o:spid="_x0000_s1028" style="position:absolute;width:68549;height:72390" coordorigin=",-146" coordsize="68549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ctángulo" o:spid="_x0000_s1029" style="position:absolute;left:731;top:-146;width:67818;height:72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" fillcolor="#17365d [2415]" stroked="f" strokeweight="1pt">
                    <v:fill opacity="13107f"/>
                    <v:stroke miterlimit="4"/>
                    <v:path arrowok="t"/>
                    <v:textbox inset="3pt,3pt,3pt,3pt"/>
                  </v:rect>
                  <v:rect id="Rectángulo" o:spid="_x0000_s1030" style="position:absolute;top:-1;width:67856;height:71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" fillcolor="window" strokecolor="#1f497d [3215]" strokeweight="1pt">
                    <v:stroke opacity="19789f" miterlimit="4"/>
                    <v:path arrowok="t"/>
                    <v:textbox inset="3pt,3pt,3pt,3pt"/>
                  </v:rect>
                </v:group>
                <v:rect id="Rectángulo" o:spid="_x0000_s1031" style="position:absolute;width:685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" fillcolor="#1f497d [3215]" strokecolor="#1f497d [3215]" strokeweight="1pt">
                  <v:stroke miterlimit="4"/>
                  <v:path arrowok="t"/>
                  <v:textbox inset="3pt,3pt,3pt,3pt"/>
                </v:rect>
              </v:group>
              <v:rect id="Rectángulo 5" o:spid="_x0000_s1032" style="position:absolute;top:12954;width:68580;height:147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" fillcolor="#1f497d [3215]" stroked="f" strokeweight="1pt">
                <v:fill color2="#548dd4 [1951]" rotate="t" angle="90" focus="100%" type="gradien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0" o:spid="_x0000_s1033" type="#_x0000_t75" style="position:absolute;width:68573;height:27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">
                <v:imagedata r:id="rId4" o:title="" croptop="1f" cropbottom="23345f" cropright="455f"/>
                <v:path arrowok="t"/>
                <o:lock v:ext="edit" aspectratio="f"/>
              </v:shape>
              <v:shape id="Rectángulo con las esquinas del mismo lado redondeadas 14" o:spid="_x0000_s1034" style="position:absolute;left:2762;top:12954;width:8858;height:8572;rotation:180;visibility:visible;mso-wrap-style:square;v-text-anchor:middle" coordsize="885819,857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" path="m142874,l742945,v78907,,142874,63967,142874,142874l885819,857227r,l,857227r,l,142874c,63967,63967,,142874,xe" fillcolor="white [3212]" stroked="f" strokeweight="1pt">
                <v:path arrowok="t" o:connecttype="custom" o:connectlocs="142874,0;742945,0;885819,142874;885819,857227;885819,857227;0,857227;0,857227;0,142874;142874,0" o:connectangles="0,0,0,0,0,0,0,0,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D47"/>
    <w:rsid w:val="0001630E"/>
    <w:rsid w:val="0005135F"/>
    <w:rsid w:val="000C75BF"/>
    <w:rsid w:val="000D0BB8"/>
    <w:rsid w:val="001034AB"/>
    <w:rsid w:val="00110721"/>
    <w:rsid w:val="001257F0"/>
    <w:rsid w:val="0016108E"/>
    <w:rsid w:val="00192F27"/>
    <w:rsid w:val="001A199E"/>
    <w:rsid w:val="001C42C8"/>
    <w:rsid w:val="001C5545"/>
    <w:rsid w:val="00205FE0"/>
    <w:rsid w:val="00246BBD"/>
    <w:rsid w:val="0025130C"/>
    <w:rsid w:val="00256391"/>
    <w:rsid w:val="002633EB"/>
    <w:rsid w:val="00265218"/>
    <w:rsid w:val="002C25B8"/>
    <w:rsid w:val="002C6ABD"/>
    <w:rsid w:val="002D3842"/>
    <w:rsid w:val="003071A0"/>
    <w:rsid w:val="00337C0F"/>
    <w:rsid w:val="0035052D"/>
    <w:rsid w:val="00366F6D"/>
    <w:rsid w:val="00386171"/>
    <w:rsid w:val="003C7F79"/>
    <w:rsid w:val="003E0129"/>
    <w:rsid w:val="003F693D"/>
    <w:rsid w:val="00410E03"/>
    <w:rsid w:val="00435E8C"/>
    <w:rsid w:val="004456B5"/>
    <w:rsid w:val="00463B35"/>
    <w:rsid w:val="00481873"/>
    <w:rsid w:val="00482917"/>
    <w:rsid w:val="004C2F50"/>
    <w:rsid w:val="00507284"/>
    <w:rsid w:val="00524D35"/>
    <w:rsid w:val="00542A22"/>
    <w:rsid w:val="005A6806"/>
    <w:rsid w:val="005C7064"/>
    <w:rsid w:val="005D124E"/>
    <w:rsid w:val="00600F44"/>
    <w:rsid w:val="00612FE1"/>
    <w:rsid w:val="00643F5A"/>
    <w:rsid w:val="006530CD"/>
    <w:rsid w:val="0065364F"/>
    <w:rsid w:val="00684557"/>
    <w:rsid w:val="006859BF"/>
    <w:rsid w:val="006A7299"/>
    <w:rsid w:val="006C7D64"/>
    <w:rsid w:val="006D43A7"/>
    <w:rsid w:val="0071089C"/>
    <w:rsid w:val="007B52D2"/>
    <w:rsid w:val="007C1F7D"/>
    <w:rsid w:val="007D4902"/>
    <w:rsid w:val="007F6816"/>
    <w:rsid w:val="00820E02"/>
    <w:rsid w:val="00835DE8"/>
    <w:rsid w:val="00891304"/>
    <w:rsid w:val="008C5804"/>
    <w:rsid w:val="008D3EE1"/>
    <w:rsid w:val="008F36F5"/>
    <w:rsid w:val="00915359"/>
    <w:rsid w:val="00957340"/>
    <w:rsid w:val="00994A13"/>
    <w:rsid w:val="009E6AC6"/>
    <w:rsid w:val="009F4149"/>
    <w:rsid w:val="00A02846"/>
    <w:rsid w:val="00A3321A"/>
    <w:rsid w:val="00A73AE1"/>
    <w:rsid w:val="00A75957"/>
    <w:rsid w:val="00AA51CA"/>
    <w:rsid w:val="00AB054B"/>
    <w:rsid w:val="00AB2833"/>
    <w:rsid w:val="00AC7198"/>
    <w:rsid w:val="00AE3FB7"/>
    <w:rsid w:val="00AF7A67"/>
    <w:rsid w:val="00B122BA"/>
    <w:rsid w:val="00B12FAC"/>
    <w:rsid w:val="00B45F61"/>
    <w:rsid w:val="00BA02D3"/>
    <w:rsid w:val="00BC1B68"/>
    <w:rsid w:val="00BE6B42"/>
    <w:rsid w:val="00BF2CA1"/>
    <w:rsid w:val="00BF4685"/>
    <w:rsid w:val="00BF5A49"/>
    <w:rsid w:val="00C12AC4"/>
    <w:rsid w:val="00C25B9F"/>
    <w:rsid w:val="00C50E6D"/>
    <w:rsid w:val="00C520D9"/>
    <w:rsid w:val="00C84BD5"/>
    <w:rsid w:val="00CF31BB"/>
    <w:rsid w:val="00D05942"/>
    <w:rsid w:val="00D33D47"/>
    <w:rsid w:val="00D4436A"/>
    <w:rsid w:val="00D5703B"/>
    <w:rsid w:val="00D57655"/>
    <w:rsid w:val="00D832D3"/>
    <w:rsid w:val="00DB5CAA"/>
    <w:rsid w:val="00DE3C23"/>
    <w:rsid w:val="00E141F4"/>
    <w:rsid w:val="00E301A2"/>
    <w:rsid w:val="00E31DE3"/>
    <w:rsid w:val="00E53AFF"/>
    <w:rsid w:val="00E61D15"/>
    <w:rsid w:val="00EF5770"/>
    <w:rsid w:val="00EF6DBC"/>
    <w:rsid w:val="00EF7890"/>
    <w:rsid w:val="00F02022"/>
    <w:rsid w:val="00F27B67"/>
    <w:rsid w:val="00FB3407"/>
    <w:rsid w:val="00FC0271"/>
    <w:rsid w:val="00FD50AA"/>
    <w:rsid w:val="00F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5AB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Franklin Gothic Book" w:hAnsiTheme="minorHAnsi" w:cs="Times New Roman"/>
        <w:sz w:val="22"/>
        <w:szCs w:val="22"/>
        <w:lang w:val="es-E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D35"/>
  </w:style>
  <w:style w:type="paragraph" w:styleId="Ttulo1">
    <w:name w:val="heading 1"/>
    <w:basedOn w:val="Normal"/>
    <w:next w:val="Normal"/>
    <w:link w:val="Ttulo1Car"/>
    <w:uiPriority w:val="9"/>
    <w:semiHidden/>
    <w:qFormat/>
    <w:rsid w:val="00E61D15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olor w:val="DAD08B" w:themeColor="accent1" w:themeShade="BF"/>
      <w:sz w:val="32"/>
      <w:szCs w:val="29"/>
      <w:lang w:val="en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53AFF"/>
  </w:style>
  <w:style w:type="paragraph" w:styleId="Piedepgina">
    <w:name w:val="footer"/>
    <w:basedOn w:val="Normal"/>
    <w:link w:val="PiedepginaC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53AFF"/>
  </w:style>
  <w:style w:type="table" w:styleId="Tablaconcuadrcula">
    <w:name w:val="Table Grid"/>
    <w:basedOn w:val="Tabla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410E03"/>
    <w:pPr>
      <w:contextualSpacing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tuloCar">
    <w:name w:val="Título Car"/>
    <w:link w:val="Ttulo"/>
    <w:rsid w:val="00410E03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Autospacing="1"/>
    </w:pPr>
    <w:rPr>
      <w:rFonts w:ascii="Times New Roman" w:eastAsia="Times New Roman" w:hAnsi="Times New Roman"/>
    </w:rPr>
  </w:style>
  <w:style w:type="paragraph" w:customStyle="1" w:styleId="Contactos">
    <w:name w:val="Contactos"/>
    <w:basedOn w:val="Normal"/>
    <w:uiPriority w:val="5"/>
    <w:qFormat/>
    <w:rsid w:val="009F4149"/>
    <w:pPr>
      <w:spacing w:after="100"/>
    </w:pPr>
    <w:rPr>
      <w:color w:val="1F497D" w:themeColor="text2"/>
      <w:sz w:val="20"/>
      <w:szCs w:val="20"/>
    </w:rPr>
  </w:style>
  <w:style w:type="character" w:styleId="Textodelmarcadordeposicin">
    <w:name w:val="Placeholder Text"/>
    <w:uiPriority w:val="99"/>
    <w:semiHidden/>
    <w:rsid w:val="00E53AFF"/>
    <w:rPr>
      <w:color w:val="808080"/>
    </w:rPr>
  </w:style>
  <w:style w:type="paragraph" w:customStyle="1" w:styleId="Textoennegrita1">
    <w:name w:val="Texto en negrita1"/>
    <w:basedOn w:val="Normal"/>
    <w:uiPriority w:val="2"/>
    <w:qFormat/>
    <w:rsid w:val="00410E03"/>
    <w:pPr>
      <w:spacing w:after="120"/>
      <w:jc w:val="left"/>
    </w:pPr>
    <w:rPr>
      <w:b/>
      <w:bCs/>
      <w:color w:val="000000" w:themeColor="text1"/>
      <w:sz w:val="24"/>
    </w:rPr>
  </w:style>
  <w:style w:type="paragraph" w:customStyle="1" w:styleId="Textoennegritaazul">
    <w:name w:val="Texto en negrita azul"/>
    <w:basedOn w:val="Normal"/>
    <w:uiPriority w:val="4"/>
    <w:qFormat/>
    <w:rsid w:val="00410E03"/>
    <w:pPr>
      <w:spacing w:after="0"/>
    </w:pPr>
    <w:rPr>
      <w:b/>
      <w:bCs/>
      <w:color w:val="1F497D" w:themeColor="text2"/>
      <w:sz w:val="24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524D35"/>
    <w:rPr>
      <w:rFonts w:asciiTheme="majorHAnsi" w:eastAsiaTheme="majorEastAsia" w:hAnsiTheme="majorHAnsi" w:cstheme="majorBidi"/>
      <w:color w:val="DAD08B" w:themeColor="accent1" w:themeShade="BF"/>
      <w:sz w:val="32"/>
      <w:szCs w:val="29"/>
      <w:lang w:val="en-I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58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580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7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3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9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1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0226384\AppData\Roaming\Microsoft\Plantillas\Formulario%20de%20entrada%20de%20cliente%20de%20peque&#241;a%20empres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B5A96957014F4588C6BC7D2CC5C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5F2C7-7467-4034-BE3E-A3F1C32F5893}"/>
      </w:docPartPr>
      <w:docPartBody>
        <w:p w:rsidR="00AC4B54" w:rsidRDefault="006B3D4F" w:rsidP="006B3D4F">
          <w:pPr>
            <w:pStyle w:val="27B5A96957014F4588C6BC7D2CC5CA08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FF116B3363A4D03AB43B433B1CA6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A5586-DF3C-44F9-BA33-4F05CFC21832}"/>
      </w:docPartPr>
      <w:docPartBody>
        <w:p w:rsidR="00AC4B54" w:rsidRDefault="006B3D4F" w:rsidP="006B3D4F">
          <w:pPr>
            <w:pStyle w:val="3FF116B3363A4D03AB43B433B1CA660F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3C1B25F93A6471EB9C45693C65B9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E7C18-BC16-4133-B50D-0980D3037550}"/>
      </w:docPartPr>
      <w:docPartBody>
        <w:p w:rsidR="00AC4B54" w:rsidRDefault="006B3D4F" w:rsidP="006B3D4F">
          <w:pPr>
            <w:pStyle w:val="33C1B25F93A6471EB9C45693C65B9A4D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C508ED91604E06AB1525AE70876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5C3CD-2198-4F9B-9D3D-00EE0B4B5F1E}"/>
      </w:docPartPr>
      <w:docPartBody>
        <w:p w:rsidR="00AC4B54" w:rsidRDefault="006B3D4F" w:rsidP="006B3D4F">
          <w:pPr>
            <w:pStyle w:val="4DC508ED91604E06AB1525AE70876F423"/>
          </w:pPr>
          <w:r w:rsidRPr="00612FE1">
            <w:rPr>
              <w:rStyle w:val="Textodelmarcadordeposicin"/>
              <w:b w:val="0"/>
            </w:rPr>
            <w:t>Haga clic o pulse aquí para escribir texto.</w:t>
          </w:r>
        </w:p>
      </w:docPartBody>
    </w:docPart>
    <w:docPart>
      <w:docPartPr>
        <w:name w:val="901FD2270EB7465097996031A8752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7CCF8-69DD-4A7F-BF8E-0C8A2901F2F8}"/>
      </w:docPartPr>
      <w:docPartBody>
        <w:p w:rsidR="00AC4B54" w:rsidRDefault="006B3D4F" w:rsidP="006B3D4F">
          <w:pPr>
            <w:pStyle w:val="901FD2270EB7465097996031A8752C1D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5EA0703DAC9424A9E20BBC8397C2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F97CC-0C24-4EF3-AA52-A261A95717C5}"/>
      </w:docPartPr>
      <w:docPartBody>
        <w:p w:rsidR="00AC4B54" w:rsidRDefault="006B3D4F" w:rsidP="006B3D4F">
          <w:pPr>
            <w:pStyle w:val="85EA0703DAC9424A9E20BBC8397C244F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4E8EA33760E41F98A4A46D9258CB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9068D-1667-4044-ACA2-416EF7F76210}"/>
      </w:docPartPr>
      <w:docPartBody>
        <w:p w:rsidR="00AC4B54" w:rsidRDefault="006B3D4F" w:rsidP="006B3D4F">
          <w:pPr>
            <w:pStyle w:val="84E8EA33760E41F98A4A46D9258CBA5D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4A53DD47AB4BC09C9536C10DFEA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90E04-A965-40D0-935F-5015CDE8C991}"/>
      </w:docPartPr>
      <w:docPartBody>
        <w:p w:rsidR="00AC4B54" w:rsidRDefault="006B3D4F" w:rsidP="006B3D4F">
          <w:pPr>
            <w:pStyle w:val="734A53DD47AB4BC09C9536C10DFEAEA8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79A3AB778E84C82867137EB9FC0E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6A2AD-E187-4563-9882-037BA12E3E9B}"/>
      </w:docPartPr>
      <w:docPartBody>
        <w:p w:rsidR="00AC4B54" w:rsidRDefault="006B3D4F" w:rsidP="006B3D4F">
          <w:pPr>
            <w:pStyle w:val="879A3AB778E84C82867137EB9FC0E94D3"/>
          </w:pPr>
          <w:r w:rsidRPr="00507284">
            <w:rPr>
              <w:rStyle w:val="Textodelmarcadordeposicin"/>
              <w:b w:val="0"/>
            </w:rPr>
            <w:t>Haga clic o pulse aquí para escribir texto.</w:t>
          </w:r>
        </w:p>
      </w:docPartBody>
    </w:docPart>
    <w:docPart>
      <w:docPartPr>
        <w:name w:val="DFF5FB5EC75D4359A6B3AC79909E9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469BA-164B-4D72-BF78-CDC5F41A06AD}"/>
      </w:docPartPr>
      <w:docPartBody>
        <w:p w:rsidR="00AC4B54" w:rsidRDefault="006B3D4F" w:rsidP="006B3D4F">
          <w:pPr>
            <w:pStyle w:val="DFF5FB5EC75D4359A6B3AC79909E92A9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148732C14E47BFA54345865DD5C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25FF3-CB7D-4FDD-9D40-2F6AD2CD3B90}"/>
      </w:docPartPr>
      <w:docPartBody>
        <w:p w:rsidR="00AC4B54" w:rsidRDefault="006B3D4F" w:rsidP="006B3D4F">
          <w:pPr>
            <w:pStyle w:val="64148732C14E47BFA54345865DD5CB88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936B7FC8AE456A8402A43CF8413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E3D0E-0DF0-469B-B473-240E317B7FF8}"/>
      </w:docPartPr>
      <w:docPartBody>
        <w:p w:rsidR="00AC4B54" w:rsidRDefault="006B3D4F" w:rsidP="006B3D4F">
          <w:pPr>
            <w:pStyle w:val="D0936B7FC8AE456A8402A43CF8413011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6F15D8C64C44B5A1A77821CA946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DC9FA-563D-4884-A782-858188AA7E1F}"/>
      </w:docPartPr>
      <w:docPartBody>
        <w:p w:rsidR="00AC4B54" w:rsidRDefault="006B3D4F" w:rsidP="006B3D4F">
          <w:pPr>
            <w:pStyle w:val="646F15D8C64C44B5A1A77821CA946E203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110BC8187424B54A73160484F2EF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0D260-FF62-41D3-8538-6EE415489357}"/>
      </w:docPartPr>
      <w:docPartBody>
        <w:p w:rsidR="003D59A9" w:rsidRDefault="006B3D4F" w:rsidP="006B3D4F">
          <w:pPr>
            <w:pStyle w:val="5110BC8187424B54A73160484F2EF5EE"/>
          </w:pPr>
          <w:r w:rsidRPr="00E25CC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50E"/>
    <w:rsid w:val="00045C52"/>
    <w:rsid w:val="000817C4"/>
    <w:rsid w:val="0022672F"/>
    <w:rsid w:val="002E41BE"/>
    <w:rsid w:val="003D59A9"/>
    <w:rsid w:val="006357DE"/>
    <w:rsid w:val="006B3D4F"/>
    <w:rsid w:val="006E0FCA"/>
    <w:rsid w:val="007E46BF"/>
    <w:rsid w:val="0090612A"/>
    <w:rsid w:val="0090688D"/>
    <w:rsid w:val="009E4511"/>
    <w:rsid w:val="00AC4B54"/>
    <w:rsid w:val="00AE57BF"/>
    <w:rsid w:val="00D6050E"/>
    <w:rsid w:val="00DE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6B3D4F"/>
    <w:rPr>
      <w:color w:val="808080"/>
    </w:rPr>
  </w:style>
  <w:style w:type="paragraph" w:customStyle="1" w:styleId="27B5A96957014F4588C6BC7D2CC5CA083">
    <w:name w:val="27B5A96957014F4588C6BC7D2CC5CA08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3FF116B3363A4D03AB43B433B1CA660F3">
    <w:name w:val="3FF116B3363A4D03AB43B433B1CA660F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33C1B25F93A6471EB9C45693C65B9A4D3">
    <w:name w:val="33C1B25F93A6471EB9C45693C65B9A4D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4DC508ED91604E06AB1525AE70876F423">
    <w:name w:val="4DC508ED91604E06AB1525AE70876F423"/>
    <w:rsid w:val="006B3D4F"/>
    <w:pPr>
      <w:spacing w:after="120" w:line="240" w:lineRule="auto"/>
    </w:pPr>
    <w:rPr>
      <w:rFonts w:eastAsia="Franklin Gothic Book" w:cs="Times New Roman"/>
      <w:b/>
      <w:bCs/>
      <w:color w:val="000000" w:themeColor="text1"/>
      <w:sz w:val="24"/>
      <w:lang w:val="es-ES" w:eastAsia="en-US"/>
    </w:rPr>
  </w:style>
  <w:style w:type="paragraph" w:customStyle="1" w:styleId="901FD2270EB7465097996031A8752C1D3">
    <w:name w:val="901FD2270EB7465097996031A8752C1D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85EA0703DAC9424A9E20BBC8397C244F3">
    <w:name w:val="85EA0703DAC9424A9E20BBC8397C244F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84E8EA33760E41F98A4A46D9258CBA5D3">
    <w:name w:val="84E8EA33760E41F98A4A46D9258CBA5D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734A53DD47AB4BC09C9536C10DFEAEA83">
    <w:name w:val="734A53DD47AB4BC09C9536C10DFEAEA8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879A3AB778E84C82867137EB9FC0E94D3">
    <w:name w:val="879A3AB778E84C82867137EB9FC0E94D3"/>
    <w:rsid w:val="006B3D4F"/>
    <w:pPr>
      <w:spacing w:after="120" w:line="240" w:lineRule="auto"/>
    </w:pPr>
    <w:rPr>
      <w:rFonts w:eastAsia="Franklin Gothic Book" w:cs="Times New Roman"/>
      <w:b/>
      <w:bCs/>
      <w:color w:val="000000" w:themeColor="text1"/>
      <w:sz w:val="24"/>
      <w:lang w:val="es-ES" w:eastAsia="en-US"/>
    </w:rPr>
  </w:style>
  <w:style w:type="paragraph" w:customStyle="1" w:styleId="DFF5FB5EC75D4359A6B3AC79909E92A93">
    <w:name w:val="DFF5FB5EC75D4359A6B3AC79909E92A9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64148732C14E47BFA54345865DD5CB883">
    <w:name w:val="64148732C14E47BFA54345865DD5CB88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D0936B7FC8AE456A8402A43CF84130113">
    <w:name w:val="D0936B7FC8AE456A8402A43CF8413011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646F15D8C64C44B5A1A77821CA946E203">
    <w:name w:val="646F15D8C64C44B5A1A77821CA946E203"/>
    <w:rsid w:val="006B3D4F"/>
    <w:pPr>
      <w:spacing w:line="240" w:lineRule="auto"/>
      <w:jc w:val="center"/>
    </w:pPr>
    <w:rPr>
      <w:rFonts w:eastAsia="Franklin Gothic Book" w:cs="Times New Roman"/>
      <w:lang w:val="es-ES" w:eastAsia="en-US"/>
    </w:rPr>
  </w:style>
  <w:style w:type="paragraph" w:customStyle="1" w:styleId="5110BC8187424B54A73160484F2EF5EE">
    <w:name w:val="5110BC8187424B54A73160484F2EF5EE"/>
    <w:rsid w:val="006B3D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E08E80-AB20-4399-ABDD-E546FCC7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E182A5-01FE-47DC-9F56-AD00D2DEE96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3C0E3DC-2249-4E26-B030-8E6ACECBD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761C04-73BE-49D8-9BE4-DE11530A22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 de entrada de cliente de pequeña empresa.dotx</Template>
  <TotalTime>0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2026-02-23T14:29:00Z</dcterms:created>
  <dcterms:modified xsi:type="dcterms:W3CDTF">2026-04-15T13:29:00Z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