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60" w:type="pct"/>
        <w:tblLook w:val="04A0" w:firstRow="1" w:lastRow="0" w:firstColumn="1" w:lastColumn="0" w:noHBand="0" w:noVBand="1"/>
      </w:tblPr>
      <w:tblGrid>
        <w:gridCol w:w="344"/>
        <w:gridCol w:w="6034"/>
        <w:gridCol w:w="4405"/>
        <w:gridCol w:w="334"/>
      </w:tblGrid>
      <w:tr w:rsidR="00265218" w:rsidRPr="008F36F5" w14:paraId="2DA66817" w14:textId="77777777" w:rsidTr="002C2155">
        <w:trPr>
          <w:trHeight w:val="1032"/>
        </w:trPr>
        <w:tc>
          <w:tcPr>
            <w:tcW w:w="155" w:type="pct"/>
            <w:shd w:val="clear" w:color="auto" w:fill="auto"/>
          </w:tcPr>
          <w:p w14:paraId="5CCE4390" w14:textId="77777777" w:rsidR="00265218" w:rsidRPr="008F36F5" w:rsidRDefault="00265218" w:rsidP="00CF31BB">
            <w:pPr>
              <w:pStyle w:val="Ttulo"/>
            </w:pPr>
          </w:p>
        </w:tc>
        <w:tc>
          <w:tcPr>
            <w:tcW w:w="2714" w:type="pct"/>
            <w:shd w:val="clear" w:color="auto" w:fill="1F497D" w:themeFill="text2"/>
            <w:vAlign w:val="center"/>
          </w:tcPr>
          <w:p w14:paraId="7002C333" w14:textId="35908078" w:rsidR="00265218" w:rsidRPr="008F36F5" w:rsidRDefault="00D33D47" w:rsidP="002C2155">
            <w:pPr>
              <w:pStyle w:val="Ttulo"/>
              <w:jc w:val="both"/>
            </w:pPr>
            <w:r>
              <w:t xml:space="preserve">Formulario de ALTA de </w:t>
            </w:r>
            <w:r w:rsidR="002C2155">
              <w:t>AD (WINDOWS)</w:t>
            </w:r>
          </w:p>
        </w:tc>
        <w:tc>
          <w:tcPr>
            <w:tcW w:w="1981" w:type="pct"/>
            <w:shd w:val="clear" w:color="auto" w:fill="auto"/>
          </w:tcPr>
          <w:p w14:paraId="35077E34" w14:textId="77777777" w:rsidR="00265218" w:rsidRPr="008F36F5" w:rsidRDefault="00265218" w:rsidP="00CF31BB">
            <w:pPr>
              <w:pStyle w:val="Ttulo"/>
            </w:pPr>
          </w:p>
        </w:tc>
        <w:tc>
          <w:tcPr>
            <w:tcW w:w="150" w:type="pct"/>
            <w:shd w:val="clear" w:color="auto" w:fill="auto"/>
          </w:tcPr>
          <w:p w14:paraId="7B816256" w14:textId="77777777" w:rsidR="00265218" w:rsidRPr="008F36F5" w:rsidRDefault="00265218" w:rsidP="00CF31BB">
            <w:pPr>
              <w:pStyle w:val="Ttulo"/>
            </w:pPr>
          </w:p>
        </w:tc>
      </w:tr>
      <w:tr w:rsidR="00BC1B68" w:rsidRPr="008F36F5" w14:paraId="1E827303" w14:textId="77777777" w:rsidTr="00D5703B">
        <w:trPr>
          <w:trHeight w:val="302"/>
        </w:trPr>
        <w:tc>
          <w:tcPr>
            <w:tcW w:w="155" w:type="pct"/>
            <w:shd w:val="clear" w:color="auto" w:fill="auto"/>
          </w:tcPr>
          <w:p w14:paraId="63F41517" w14:textId="77777777" w:rsidR="00BC1B68" w:rsidRPr="008F36F5" w:rsidRDefault="00BC1B68" w:rsidP="00915359"/>
        </w:tc>
        <w:tc>
          <w:tcPr>
            <w:tcW w:w="4695" w:type="pct"/>
            <w:gridSpan w:val="2"/>
            <w:shd w:val="clear" w:color="auto" w:fill="auto"/>
          </w:tcPr>
          <w:p w14:paraId="25DA1249" w14:textId="77777777" w:rsidR="00BC1B68" w:rsidRPr="008F36F5" w:rsidRDefault="00BC1B68" w:rsidP="00915359"/>
        </w:tc>
        <w:tc>
          <w:tcPr>
            <w:tcW w:w="150" w:type="pct"/>
            <w:shd w:val="clear" w:color="auto" w:fill="auto"/>
          </w:tcPr>
          <w:p w14:paraId="39FC48D2" w14:textId="77777777" w:rsidR="00BC1B68" w:rsidRPr="008F36F5" w:rsidRDefault="00BC1B68" w:rsidP="00915359"/>
        </w:tc>
      </w:tr>
      <w:tr w:rsidR="00265218" w:rsidRPr="008F36F5" w14:paraId="6A52C324" w14:textId="77777777" w:rsidTr="00D5703B">
        <w:trPr>
          <w:trHeight w:val="10403"/>
        </w:trPr>
        <w:tc>
          <w:tcPr>
            <w:tcW w:w="155" w:type="pct"/>
            <w:shd w:val="clear" w:color="auto" w:fill="auto"/>
          </w:tcPr>
          <w:p w14:paraId="0D8301F3" w14:textId="77777777" w:rsidR="00265218" w:rsidRPr="008F36F5" w:rsidRDefault="00265218" w:rsidP="00CF31BB"/>
        </w:tc>
        <w:tc>
          <w:tcPr>
            <w:tcW w:w="4695" w:type="pct"/>
            <w:gridSpan w:val="2"/>
            <w:shd w:val="clear" w:color="auto" w:fill="auto"/>
          </w:tcPr>
          <w:tbl>
            <w:tblPr>
              <w:tblStyle w:val="Tablaconcuadrcula"/>
              <w:tblW w:w="0" w:type="auto"/>
              <w:tblInd w:w="3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top w:w="28" w:type="dxa"/>
              </w:tblCellMar>
              <w:tblLook w:val="0620" w:firstRow="1" w:lastRow="0" w:firstColumn="0" w:lastColumn="0" w:noHBand="1" w:noVBand="1"/>
              <w:tblDescription w:val="Diseño de tabla"/>
            </w:tblPr>
            <w:tblGrid>
              <w:gridCol w:w="3215"/>
              <w:gridCol w:w="278"/>
              <w:gridCol w:w="31"/>
              <w:gridCol w:w="1525"/>
              <w:gridCol w:w="309"/>
              <w:gridCol w:w="1069"/>
              <w:gridCol w:w="312"/>
              <w:gridCol w:w="309"/>
              <w:gridCol w:w="2856"/>
              <w:gridCol w:w="311"/>
            </w:tblGrid>
            <w:tr w:rsidR="00E141F4" w:rsidRPr="008F36F5" w14:paraId="5A04A2FB" w14:textId="77777777" w:rsidTr="00891304">
              <w:trPr>
                <w:trHeight w:val="416"/>
              </w:trPr>
              <w:tc>
                <w:tcPr>
                  <w:tcW w:w="10215" w:type="dxa"/>
                  <w:gridSpan w:val="10"/>
                  <w:tcBorders>
                    <w:top w:val="single" w:sz="24" w:space="0" w:color="1F497D" w:themeColor="text2"/>
                    <w:bottom w:val="single" w:sz="24" w:space="0" w:color="1F497D" w:themeColor="text2"/>
                  </w:tcBorders>
                  <w:shd w:val="clear" w:color="auto" w:fill="F2F2F2" w:themeFill="background1" w:themeFillShade="F2"/>
                  <w:vAlign w:val="center"/>
                </w:tcPr>
                <w:p w14:paraId="75EE822B" w14:textId="77777777" w:rsidR="00E141F4" w:rsidRPr="008F36F5" w:rsidRDefault="00D33D47" w:rsidP="00D33D47">
                  <w:pPr>
                    <w:pStyle w:val="Textoennegritaazul"/>
                  </w:pPr>
                  <w:r w:rsidRPr="00BA02D3">
                    <w:t>Información Solicitada</w:t>
                  </w:r>
                </w:p>
              </w:tc>
            </w:tr>
            <w:tr w:rsidR="00994A13" w:rsidRPr="00BA02D3" w14:paraId="25C8DBA0" w14:textId="77777777" w:rsidTr="00891304">
              <w:trPr>
                <w:gridAfter w:val="1"/>
                <w:wAfter w:w="311" w:type="dxa"/>
                <w:trHeight w:val="434"/>
              </w:trPr>
              <w:sdt>
                <w:sdtPr>
                  <w:rPr>
                    <w:sz w:val="28"/>
                  </w:rPr>
                  <w:tag w:val="Nro Documento"/>
                  <w:id w:val="-2003501537"/>
                  <w:lock w:val="sdtLocked"/>
                  <w:placeholder>
                    <w:docPart w:val="27B5A96957014F4588C6BC7D2CC5CA08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3215" w:type="dxa"/>
                      <w:tcBorders>
                        <w:bottom w:val="single" w:sz="4" w:space="0" w:color="808080" w:themeColor="background1" w:themeShade="80"/>
                      </w:tcBorders>
                    </w:tcPr>
                    <w:p w14:paraId="7EED5EA8" w14:textId="77777777" w:rsidR="00BA02D3" w:rsidRPr="00BA02D3" w:rsidRDefault="007F6816" w:rsidP="007F6816">
                      <w:pPr>
                        <w:jc w:val="left"/>
                        <w:rPr>
                          <w:sz w:val="28"/>
                        </w:rPr>
                      </w:pPr>
                      <w:r w:rsidRPr="00E25CC6">
                        <w:rPr>
                          <w:rStyle w:val="Textodelmarcadordeposicin"/>
                        </w:rPr>
                        <w:t>Haga clic o pulse aquí para escribir texto.</w:t>
                      </w:r>
                    </w:p>
                  </w:tc>
                </w:sdtContent>
              </w:sdt>
              <w:tc>
                <w:tcPr>
                  <w:tcW w:w="309" w:type="dxa"/>
                  <w:gridSpan w:val="2"/>
                </w:tcPr>
                <w:p w14:paraId="73554D50" w14:textId="77777777" w:rsidR="00481873" w:rsidRPr="00BA02D3" w:rsidRDefault="00481873" w:rsidP="00915359">
                  <w:pPr>
                    <w:rPr>
                      <w:sz w:val="28"/>
                    </w:rPr>
                  </w:pPr>
                </w:p>
              </w:tc>
              <w:tc>
                <w:tcPr>
                  <w:tcW w:w="2903" w:type="dxa"/>
                  <w:gridSpan w:val="3"/>
                </w:tcPr>
                <w:p w14:paraId="2A83E0B0" w14:textId="77777777" w:rsidR="00481873" w:rsidRPr="00BA02D3" w:rsidRDefault="00481873" w:rsidP="00D5703B">
                  <w:pPr>
                    <w:jc w:val="both"/>
                    <w:rPr>
                      <w:sz w:val="28"/>
                    </w:rPr>
                  </w:pPr>
                </w:p>
              </w:tc>
              <w:sdt>
                <w:sdtPr>
                  <w:rPr>
                    <w:sz w:val="28"/>
                  </w:rPr>
                  <w:id w:val="1694109871"/>
                  <w:placeholder>
                    <w:docPart w:val="3FF116B3363A4D03AB43B433B1CA660F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3477" w:type="dxa"/>
                      <w:gridSpan w:val="3"/>
                      <w:tcBorders>
                        <w:bottom w:val="single" w:sz="4" w:space="0" w:color="808080" w:themeColor="background1" w:themeShade="80"/>
                      </w:tcBorders>
                    </w:tcPr>
                    <w:p w14:paraId="204F85B3" w14:textId="77777777" w:rsidR="00481873" w:rsidRPr="00BA02D3" w:rsidRDefault="007F6816" w:rsidP="007F6816">
                      <w:pPr>
                        <w:jc w:val="left"/>
                        <w:rPr>
                          <w:sz w:val="28"/>
                        </w:rPr>
                      </w:pPr>
                      <w:r w:rsidRPr="00E25CC6">
                        <w:rPr>
                          <w:rStyle w:val="Textodelmarcadordeposicin"/>
                        </w:rPr>
                        <w:t>Haga clic o pulse aquí para escribir texto.</w:t>
                      </w:r>
                    </w:p>
                  </w:tc>
                </w:sdtContent>
              </w:sdt>
            </w:tr>
            <w:tr w:rsidR="00994A13" w:rsidRPr="00BA02D3" w14:paraId="7D2F6B4E" w14:textId="77777777" w:rsidTr="00891304">
              <w:trPr>
                <w:trHeight w:val="363"/>
              </w:trPr>
              <w:tc>
                <w:tcPr>
                  <w:tcW w:w="3493" w:type="dxa"/>
                  <w:gridSpan w:val="2"/>
                </w:tcPr>
                <w:p w14:paraId="259E5A6D" w14:textId="77777777" w:rsidR="00E301A2" w:rsidRPr="00BA02D3" w:rsidRDefault="00D33D47" w:rsidP="00D33D47">
                  <w:pPr>
                    <w:pStyle w:val="Textoennegrita1"/>
                    <w:rPr>
                      <w:sz w:val="28"/>
                    </w:rPr>
                  </w:pPr>
                  <w:r w:rsidRPr="00BA02D3">
                    <w:rPr>
                      <w:sz w:val="28"/>
                    </w:rPr>
                    <w:t>Nro. Documento</w:t>
                  </w:r>
                </w:p>
              </w:tc>
              <w:tc>
                <w:tcPr>
                  <w:tcW w:w="2934" w:type="dxa"/>
                  <w:gridSpan w:val="4"/>
                </w:tcPr>
                <w:p w14:paraId="46FFBE25" w14:textId="77777777" w:rsidR="00E301A2" w:rsidRPr="00BA02D3" w:rsidRDefault="00E301A2" w:rsidP="009F4149">
                  <w:pPr>
                    <w:pStyle w:val="Textoennegrita1"/>
                    <w:rPr>
                      <w:sz w:val="28"/>
                    </w:rPr>
                  </w:pPr>
                </w:p>
              </w:tc>
              <w:tc>
                <w:tcPr>
                  <w:tcW w:w="3788" w:type="dxa"/>
                  <w:gridSpan w:val="4"/>
                  <w:tcBorders>
                    <w:top w:val="single" w:sz="4" w:space="0" w:color="808080" w:themeColor="background1" w:themeShade="80"/>
                  </w:tcBorders>
                </w:tcPr>
                <w:p w14:paraId="5C2E7445" w14:textId="39FAA25B" w:rsidR="00E301A2" w:rsidRPr="00BA02D3" w:rsidRDefault="00481873" w:rsidP="002C2155">
                  <w:pPr>
                    <w:pStyle w:val="Textoennegrita1"/>
                    <w:rPr>
                      <w:sz w:val="28"/>
                    </w:rPr>
                  </w:pPr>
                  <w:r w:rsidRPr="00BA02D3">
                    <w:rPr>
                      <w:sz w:val="28"/>
                    </w:rPr>
                    <w:t xml:space="preserve">Nro. </w:t>
                  </w:r>
                  <w:r w:rsidR="002C2155">
                    <w:rPr>
                      <w:sz w:val="28"/>
                    </w:rPr>
                    <w:t>Legajo</w:t>
                  </w:r>
                </w:p>
              </w:tc>
            </w:tr>
            <w:tr w:rsidR="00E61D15" w:rsidRPr="00BA02D3" w14:paraId="3F032C6A" w14:textId="77777777" w:rsidTr="00891304">
              <w:trPr>
                <w:trHeight w:val="434"/>
              </w:trPr>
              <w:sdt>
                <w:sdtPr>
                  <w:rPr>
                    <w:sz w:val="28"/>
                  </w:rPr>
                  <w:id w:val="-616521706"/>
                  <w:placeholder>
                    <w:docPart w:val="33C1B25F93A6471EB9C45693C65B9A4D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10215" w:type="dxa"/>
                      <w:gridSpan w:val="10"/>
                      <w:tcBorders>
                        <w:bottom w:val="single" w:sz="4" w:space="0" w:color="8A8A8A" w:themeColor="accent6"/>
                      </w:tcBorders>
                    </w:tcPr>
                    <w:p w14:paraId="1F349349" w14:textId="77777777" w:rsidR="00E61D15" w:rsidRPr="00BA02D3" w:rsidRDefault="00612FE1" w:rsidP="00612FE1">
                      <w:pPr>
                        <w:jc w:val="left"/>
                        <w:rPr>
                          <w:sz w:val="28"/>
                        </w:rPr>
                      </w:pPr>
                      <w:r w:rsidRPr="00E25CC6">
                        <w:rPr>
                          <w:rStyle w:val="Textodelmarcadordeposicin"/>
                        </w:rPr>
                        <w:t>Haga clic o pulse aquí para escribir texto.</w:t>
                      </w:r>
                    </w:p>
                  </w:tc>
                </w:sdtContent>
              </w:sdt>
            </w:tr>
            <w:tr w:rsidR="00E61D15" w:rsidRPr="00BA02D3" w14:paraId="5C43ED53" w14:textId="77777777" w:rsidTr="002C2155">
              <w:trPr>
                <w:trHeight w:val="471"/>
              </w:trPr>
              <w:tc>
                <w:tcPr>
                  <w:tcW w:w="10215" w:type="dxa"/>
                  <w:gridSpan w:val="10"/>
                  <w:tcBorders>
                    <w:top w:val="single" w:sz="4" w:space="0" w:color="8A8A8A" w:themeColor="accent6"/>
                  </w:tcBorders>
                </w:tcPr>
                <w:p w14:paraId="77CBB0A0" w14:textId="77777777" w:rsidR="00E61D15" w:rsidRPr="00BA02D3" w:rsidRDefault="00D33D47" w:rsidP="00D33D47">
                  <w:pPr>
                    <w:pStyle w:val="Textoennegrita1"/>
                    <w:rPr>
                      <w:sz w:val="28"/>
                    </w:rPr>
                  </w:pPr>
                  <w:r w:rsidRPr="00BA02D3">
                    <w:rPr>
                      <w:sz w:val="28"/>
                    </w:rPr>
                    <w:t>Nombre/s</w:t>
                  </w:r>
                </w:p>
              </w:tc>
            </w:tr>
            <w:tr w:rsidR="00891304" w:rsidRPr="00BA02D3" w14:paraId="1ED6F854" w14:textId="77777777" w:rsidTr="00891304">
              <w:trPr>
                <w:trHeight w:val="363"/>
              </w:trPr>
              <w:sdt>
                <w:sdtPr>
                  <w:rPr>
                    <w:sz w:val="28"/>
                  </w:rPr>
                  <w:id w:val="-867528332"/>
                  <w:placeholder>
                    <w:docPart w:val="5110BC8187424B54A73160484F2EF5EE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10215" w:type="dxa"/>
                      <w:gridSpan w:val="10"/>
                      <w:tcBorders>
                        <w:top w:val="single" w:sz="4" w:space="0" w:color="8A8A8A" w:themeColor="accent6"/>
                      </w:tcBorders>
                    </w:tcPr>
                    <w:p w14:paraId="34F46517" w14:textId="77777777" w:rsidR="00891304" w:rsidRPr="00BA02D3" w:rsidRDefault="00891304" w:rsidP="00891304">
                      <w:pPr>
                        <w:jc w:val="left"/>
                        <w:rPr>
                          <w:sz w:val="28"/>
                        </w:rPr>
                      </w:pPr>
                      <w:r w:rsidRPr="00E25CC6">
                        <w:rPr>
                          <w:rStyle w:val="Textodelmarcadordeposicin"/>
                        </w:rPr>
                        <w:t>Haga clic o pulse aquí para escribir texto.</w:t>
                      </w:r>
                    </w:p>
                  </w:tc>
                </w:sdtContent>
              </w:sdt>
            </w:tr>
            <w:tr w:rsidR="00891304" w:rsidRPr="00BA02D3" w14:paraId="27FC603E" w14:textId="77777777" w:rsidTr="00891304">
              <w:trPr>
                <w:trHeight w:val="363"/>
              </w:trPr>
              <w:tc>
                <w:tcPr>
                  <w:tcW w:w="10215" w:type="dxa"/>
                  <w:gridSpan w:val="10"/>
                  <w:tcBorders>
                    <w:top w:val="single" w:sz="4" w:space="0" w:color="8A8A8A" w:themeColor="accent6"/>
                  </w:tcBorders>
                </w:tcPr>
                <w:p w14:paraId="3801613E" w14:textId="7A3D2238" w:rsidR="00891304" w:rsidRPr="00BA02D3" w:rsidRDefault="00D05942" w:rsidP="00891304">
                  <w:pPr>
                    <w:pStyle w:val="Textoennegrita1"/>
                    <w:rPr>
                      <w:sz w:val="28"/>
                    </w:rPr>
                  </w:pPr>
                  <w:r w:rsidRPr="00BA02D3">
                    <w:rPr>
                      <w:sz w:val="28"/>
                    </w:rPr>
                    <w:t>Apellidos/s</w:t>
                  </w:r>
                </w:p>
              </w:tc>
            </w:tr>
            <w:tr w:rsidR="00D33D47" w:rsidRPr="00BA02D3" w14:paraId="0E217389" w14:textId="77777777" w:rsidTr="00891304">
              <w:trPr>
                <w:trHeight w:val="363"/>
              </w:trPr>
              <w:sdt>
                <w:sdtPr>
                  <w:rPr>
                    <w:b w:val="0"/>
                    <w:sz w:val="28"/>
                  </w:rPr>
                  <w:id w:val="1810201481"/>
                  <w:placeholder>
                    <w:docPart w:val="4DC508ED91604E06AB1525AE70876F42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10215" w:type="dxa"/>
                      <w:gridSpan w:val="10"/>
                    </w:tcPr>
                    <w:p w14:paraId="1804E066" w14:textId="77777777" w:rsidR="00D33D47" w:rsidRPr="00BA02D3" w:rsidRDefault="00612FE1" w:rsidP="00612FE1">
                      <w:pPr>
                        <w:pStyle w:val="Textoennegrita1"/>
                        <w:rPr>
                          <w:sz w:val="28"/>
                        </w:rPr>
                      </w:pPr>
                      <w:r w:rsidRPr="00612FE1">
                        <w:rPr>
                          <w:rStyle w:val="Textodelmarcadordeposicin"/>
                          <w:b w:val="0"/>
                        </w:rPr>
                        <w:t>Haga clic o pulse aquí para escribir texto.</w:t>
                      </w:r>
                    </w:p>
                  </w:tc>
                </w:sdtContent>
              </w:sdt>
            </w:tr>
            <w:tr w:rsidR="00D33D47" w:rsidRPr="00BA02D3" w14:paraId="7F3F9816" w14:textId="77777777" w:rsidTr="00891304">
              <w:trPr>
                <w:trHeight w:val="363"/>
              </w:trPr>
              <w:tc>
                <w:tcPr>
                  <w:tcW w:w="10215" w:type="dxa"/>
                  <w:gridSpan w:val="10"/>
                  <w:tcBorders>
                    <w:top w:val="single" w:sz="4" w:space="0" w:color="808080" w:themeColor="background1" w:themeShade="80"/>
                  </w:tcBorders>
                </w:tcPr>
                <w:p w14:paraId="345A1760" w14:textId="7746D0E0" w:rsidR="00D33D47" w:rsidRPr="00BA02D3" w:rsidRDefault="00D05942" w:rsidP="0035052D">
                  <w:pPr>
                    <w:pStyle w:val="Textoennegrita1"/>
                    <w:rPr>
                      <w:sz w:val="28"/>
                    </w:rPr>
                  </w:pPr>
                  <w:r>
                    <w:rPr>
                      <w:sz w:val="28"/>
                    </w:rPr>
                    <w:t>E-Mail (personal)</w:t>
                  </w:r>
                </w:p>
              </w:tc>
            </w:tr>
            <w:tr w:rsidR="00994A13" w:rsidRPr="00BA02D3" w14:paraId="58692142" w14:textId="77777777" w:rsidTr="002C2155">
              <w:trPr>
                <w:trHeight w:val="363"/>
              </w:trPr>
              <w:sdt>
                <w:sdtPr>
                  <w:rPr>
                    <w:sz w:val="28"/>
                  </w:rPr>
                  <w:id w:val="-970284427"/>
                  <w:placeholder>
                    <w:docPart w:val="901FD2270EB7465097996031A8752C1D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3215" w:type="dxa"/>
                      <w:tcBorders>
                        <w:bottom w:val="single" w:sz="4" w:space="0" w:color="808080" w:themeColor="background1" w:themeShade="80"/>
                      </w:tcBorders>
                    </w:tcPr>
                    <w:p w14:paraId="45BA7881" w14:textId="77777777" w:rsidR="00E61D15" w:rsidRPr="00BA02D3" w:rsidRDefault="00507284" w:rsidP="00B12FAC">
                      <w:pPr>
                        <w:jc w:val="left"/>
                        <w:rPr>
                          <w:sz w:val="28"/>
                        </w:rPr>
                      </w:pPr>
                      <w:r w:rsidRPr="00E25CC6">
                        <w:rPr>
                          <w:rStyle w:val="Textodelmarcadordeposicin"/>
                        </w:rPr>
                        <w:t>Haga clic o pulse aquí para escribir texto.</w:t>
                      </w:r>
                    </w:p>
                  </w:tc>
                </w:sdtContent>
              </w:sdt>
              <w:tc>
                <w:tcPr>
                  <w:tcW w:w="309" w:type="dxa"/>
                  <w:gridSpan w:val="2"/>
                </w:tcPr>
                <w:p w14:paraId="1DADD817" w14:textId="77777777" w:rsidR="00E61D15" w:rsidRPr="00BA02D3" w:rsidRDefault="00E61D15" w:rsidP="00915359">
                  <w:pPr>
                    <w:rPr>
                      <w:sz w:val="28"/>
                    </w:rPr>
                  </w:pPr>
                </w:p>
              </w:tc>
              <w:tc>
                <w:tcPr>
                  <w:tcW w:w="3215" w:type="dxa"/>
                  <w:gridSpan w:val="4"/>
                </w:tcPr>
                <w:p w14:paraId="31479B0F" w14:textId="433A4E4B" w:rsidR="00E61D15" w:rsidRPr="00BA02D3" w:rsidRDefault="00E61D15" w:rsidP="00B12FAC">
                  <w:pPr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309" w:type="dxa"/>
                </w:tcPr>
                <w:p w14:paraId="23146AD7" w14:textId="77777777" w:rsidR="00E61D15" w:rsidRPr="00BA02D3" w:rsidRDefault="00E61D15" w:rsidP="00915359">
                  <w:pPr>
                    <w:rPr>
                      <w:sz w:val="28"/>
                    </w:rPr>
                  </w:pPr>
                </w:p>
              </w:tc>
              <w:tc>
                <w:tcPr>
                  <w:tcW w:w="3167" w:type="dxa"/>
                  <w:gridSpan w:val="2"/>
                </w:tcPr>
                <w:p w14:paraId="61536C28" w14:textId="117458D2" w:rsidR="00E61D15" w:rsidRPr="00BA02D3" w:rsidRDefault="00E61D15" w:rsidP="002C2155">
                  <w:pPr>
                    <w:jc w:val="left"/>
                    <w:rPr>
                      <w:sz w:val="28"/>
                    </w:rPr>
                  </w:pPr>
                </w:p>
              </w:tc>
            </w:tr>
            <w:tr w:rsidR="00994A13" w:rsidRPr="00BA02D3" w14:paraId="29EF5017" w14:textId="77777777" w:rsidTr="002C2155">
              <w:trPr>
                <w:trHeight w:val="363"/>
              </w:trPr>
              <w:tc>
                <w:tcPr>
                  <w:tcW w:w="3215" w:type="dxa"/>
                </w:tcPr>
                <w:p w14:paraId="542DBBF0" w14:textId="688F0C91" w:rsidR="00E61D15" w:rsidRPr="00BA02D3" w:rsidRDefault="002C2155" w:rsidP="00481873">
                  <w:pPr>
                    <w:pStyle w:val="Textoennegrita1"/>
                    <w:rPr>
                      <w:sz w:val="28"/>
                    </w:rPr>
                  </w:pPr>
                  <w:r>
                    <w:rPr>
                      <w:sz w:val="28"/>
                    </w:rPr>
                    <w:t>Teléfono</w:t>
                  </w:r>
                </w:p>
              </w:tc>
              <w:tc>
                <w:tcPr>
                  <w:tcW w:w="309" w:type="dxa"/>
                  <w:gridSpan w:val="2"/>
                </w:tcPr>
                <w:p w14:paraId="798FD3A8" w14:textId="77777777" w:rsidR="00E61D15" w:rsidRPr="00BA02D3" w:rsidRDefault="00E61D15" w:rsidP="009F4149">
                  <w:pPr>
                    <w:pStyle w:val="Textoennegrita1"/>
                    <w:rPr>
                      <w:sz w:val="28"/>
                    </w:rPr>
                  </w:pPr>
                </w:p>
              </w:tc>
              <w:tc>
                <w:tcPr>
                  <w:tcW w:w="3215" w:type="dxa"/>
                  <w:gridSpan w:val="4"/>
                </w:tcPr>
                <w:p w14:paraId="1DB7BC55" w14:textId="735B859E" w:rsidR="00E61D15" w:rsidRPr="00BA02D3" w:rsidRDefault="00E61D15" w:rsidP="00481873">
                  <w:pPr>
                    <w:pStyle w:val="Textoennegrita1"/>
                    <w:rPr>
                      <w:sz w:val="28"/>
                    </w:rPr>
                  </w:pPr>
                </w:p>
              </w:tc>
              <w:tc>
                <w:tcPr>
                  <w:tcW w:w="309" w:type="dxa"/>
                </w:tcPr>
                <w:p w14:paraId="2CC0DCBA" w14:textId="77777777" w:rsidR="00E61D15" w:rsidRPr="00BA02D3" w:rsidRDefault="00E61D15" w:rsidP="009F4149">
                  <w:pPr>
                    <w:pStyle w:val="Textoennegrita1"/>
                    <w:rPr>
                      <w:sz w:val="28"/>
                    </w:rPr>
                  </w:pPr>
                </w:p>
              </w:tc>
              <w:tc>
                <w:tcPr>
                  <w:tcW w:w="3167" w:type="dxa"/>
                  <w:gridSpan w:val="2"/>
                </w:tcPr>
                <w:p w14:paraId="7DE088DC" w14:textId="1D48612C" w:rsidR="00E61D15" w:rsidRPr="00BA02D3" w:rsidRDefault="00E61D15" w:rsidP="00481873">
                  <w:pPr>
                    <w:pStyle w:val="Textoennegrita1"/>
                    <w:rPr>
                      <w:sz w:val="28"/>
                    </w:rPr>
                  </w:pPr>
                </w:p>
              </w:tc>
            </w:tr>
            <w:tr w:rsidR="00E61D15" w:rsidRPr="00BA02D3" w14:paraId="25C50145" w14:textId="77777777" w:rsidTr="00891304">
              <w:trPr>
                <w:trHeight w:val="363"/>
              </w:trPr>
              <w:sdt>
                <w:sdtPr>
                  <w:rPr>
                    <w:sz w:val="28"/>
                  </w:rPr>
                  <w:id w:val="-1396584172"/>
                  <w:placeholder>
                    <w:docPart w:val="734A53DD47AB4BC09C9536C10DFEAEA8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10215" w:type="dxa"/>
                      <w:gridSpan w:val="10"/>
                      <w:tcBorders>
                        <w:bottom w:val="single" w:sz="4" w:space="0" w:color="8A8A8A" w:themeColor="accent6"/>
                      </w:tcBorders>
                    </w:tcPr>
                    <w:p w14:paraId="5CE0590C" w14:textId="77777777" w:rsidR="00E61D15" w:rsidRPr="00BA02D3" w:rsidRDefault="007F6816" w:rsidP="007F6816">
                      <w:pPr>
                        <w:jc w:val="left"/>
                        <w:rPr>
                          <w:sz w:val="28"/>
                        </w:rPr>
                      </w:pPr>
                      <w:r w:rsidRPr="00E25CC6">
                        <w:rPr>
                          <w:rStyle w:val="Textodelmarcadordeposicin"/>
                        </w:rPr>
                        <w:t>Haga clic o pulse aquí para escribir texto.</w:t>
                      </w:r>
                    </w:p>
                  </w:tc>
                </w:sdtContent>
              </w:sdt>
            </w:tr>
            <w:tr w:rsidR="00E61D15" w:rsidRPr="00BA02D3" w14:paraId="3946F010" w14:textId="77777777" w:rsidTr="002C2155">
              <w:trPr>
                <w:trHeight w:val="363"/>
              </w:trPr>
              <w:tc>
                <w:tcPr>
                  <w:tcW w:w="10215" w:type="dxa"/>
                  <w:gridSpan w:val="10"/>
                  <w:tcBorders>
                    <w:top w:val="single" w:sz="4" w:space="0" w:color="8A8A8A" w:themeColor="accent6"/>
                  </w:tcBorders>
                </w:tcPr>
                <w:p w14:paraId="11CE7ABA" w14:textId="6EF57506" w:rsidR="00E61D15" w:rsidRPr="00BA02D3" w:rsidRDefault="002C2155" w:rsidP="00481873">
                  <w:pPr>
                    <w:pStyle w:val="Textoennegrita1"/>
                    <w:rPr>
                      <w:sz w:val="28"/>
                    </w:rPr>
                  </w:pPr>
                  <w:r>
                    <w:rPr>
                      <w:sz w:val="28"/>
                    </w:rPr>
                    <w:t>E-Mail (Institucional)</w:t>
                  </w:r>
                </w:p>
              </w:tc>
            </w:tr>
            <w:tr w:rsidR="00994A13" w:rsidRPr="00BA02D3" w14:paraId="45AD4F25" w14:textId="77777777" w:rsidTr="00891304">
              <w:trPr>
                <w:trHeight w:val="363"/>
              </w:trPr>
              <w:sdt>
                <w:sdtPr>
                  <w:rPr>
                    <w:sz w:val="28"/>
                  </w:rPr>
                  <w:id w:val="-896668343"/>
                  <w:placeholder>
                    <w:docPart w:val="DFF5FB5EC75D4359A6B3AC79909E92A9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5049" w:type="dxa"/>
                      <w:gridSpan w:val="4"/>
                      <w:tcBorders>
                        <w:bottom w:val="single" w:sz="4" w:space="0" w:color="808080" w:themeColor="background1" w:themeShade="80"/>
                      </w:tcBorders>
                    </w:tcPr>
                    <w:p w14:paraId="41133C5C" w14:textId="77777777" w:rsidR="00915359" w:rsidRPr="00BA02D3" w:rsidRDefault="00507284" w:rsidP="00B12FAC">
                      <w:pPr>
                        <w:jc w:val="left"/>
                        <w:rPr>
                          <w:sz w:val="28"/>
                        </w:rPr>
                      </w:pPr>
                      <w:r w:rsidRPr="00E25CC6">
                        <w:rPr>
                          <w:rStyle w:val="Textodelmarcadordeposicin"/>
                        </w:rPr>
                        <w:t>Haga clic o pulse aquí para escribir texto.</w:t>
                      </w:r>
                    </w:p>
                  </w:tc>
                </w:sdtContent>
              </w:sdt>
              <w:tc>
                <w:tcPr>
                  <w:tcW w:w="309" w:type="dxa"/>
                </w:tcPr>
                <w:p w14:paraId="19FF7D33" w14:textId="77777777" w:rsidR="00915359" w:rsidRPr="00BA02D3" w:rsidRDefault="00915359" w:rsidP="00915359">
                  <w:pPr>
                    <w:rPr>
                      <w:sz w:val="28"/>
                    </w:rPr>
                  </w:pPr>
                </w:p>
              </w:tc>
              <w:sdt>
                <w:sdtPr>
                  <w:rPr>
                    <w:sz w:val="28"/>
                  </w:rPr>
                  <w:id w:val="-2028092918"/>
                  <w:placeholder>
                    <w:docPart w:val="64148732C14E47BFA54345865DD5CB88"/>
                  </w:placeholder>
                  <w:showingPlcHdr/>
                  <w:text/>
                </w:sdtPr>
                <w:sdtEndPr/>
                <w:sdtContent>
                  <w:tc>
                    <w:tcPr>
                      <w:tcW w:w="4857" w:type="dxa"/>
                      <w:gridSpan w:val="5"/>
                      <w:tcBorders>
                        <w:bottom w:val="single" w:sz="4" w:space="0" w:color="808080" w:themeColor="background1" w:themeShade="80"/>
                      </w:tcBorders>
                    </w:tcPr>
                    <w:p w14:paraId="7972D6F4" w14:textId="77777777" w:rsidR="00915359" w:rsidRPr="00BA02D3" w:rsidRDefault="00507284" w:rsidP="00B12FAC">
                      <w:pPr>
                        <w:jc w:val="left"/>
                        <w:rPr>
                          <w:sz w:val="28"/>
                        </w:rPr>
                      </w:pPr>
                      <w:r w:rsidRPr="00E25CC6">
                        <w:rPr>
                          <w:rStyle w:val="Textodelmarcadordeposicin"/>
                        </w:rPr>
                        <w:t>Haga clic o pulse aquí para escribir texto.</w:t>
                      </w:r>
                    </w:p>
                  </w:tc>
                </w:sdtContent>
              </w:sdt>
            </w:tr>
            <w:tr w:rsidR="00994A13" w:rsidRPr="00BA02D3" w14:paraId="625A42B8" w14:textId="77777777" w:rsidTr="002C2155">
              <w:trPr>
                <w:trHeight w:val="363"/>
              </w:trPr>
              <w:tc>
                <w:tcPr>
                  <w:tcW w:w="5049" w:type="dxa"/>
                  <w:gridSpan w:val="4"/>
                  <w:tcBorders>
                    <w:top w:val="single" w:sz="4" w:space="0" w:color="808080" w:themeColor="background1" w:themeShade="80"/>
                  </w:tcBorders>
                </w:tcPr>
                <w:p w14:paraId="24C205B3" w14:textId="152537A0" w:rsidR="00915359" w:rsidRPr="00BA02D3" w:rsidRDefault="002C2155" w:rsidP="00481873">
                  <w:pPr>
                    <w:pStyle w:val="Textoennegrita1"/>
                    <w:rPr>
                      <w:sz w:val="28"/>
                    </w:rPr>
                  </w:pPr>
                  <w:r>
                    <w:rPr>
                      <w:sz w:val="28"/>
                    </w:rPr>
                    <w:t>Servicio</w:t>
                  </w:r>
                </w:p>
              </w:tc>
              <w:tc>
                <w:tcPr>
                  <w:tcW w:w="309" w:type="dxa"/>
                </w:tcPr>
                <w:p w14:paraId="426173E7" w14:textId="77777777" w:rsidR="00915359" w:rsidRPr="00BA02D3" w:rsidRDefault="00915359" w:rsidP="00915359">
                  <w:pPr>
                    <w:pStyle w:val="Textoennegrita1"/>
                    <w:rPr>
                      <w:sz w:val="28"/>
                    </w:rPr>
                  </w:pPr>
                </w:p>
              </w:tc>
              <w:tc>
                <w:tcPr>
                  <w:tcW w:w="4857" w:type="dxa"/>
                  <w:gridSpan w:val="5"/>
                  <w:tcBorders>
                    <w:top w:val="single" w:sz="4" w:space="0" w:color="808080" w:themeColor="background1" w:themeShade="80"/>
                  </w:tcBorders>
                </w:tcPr>
                <w:p w14:paraId="2FA83086" w14:textId="1DAD2762" w:rsidR="00915359" w:rsidRPr="00BA02D3" w:rsidRDefault="002C2155" w:rsidP="00481873">
                  <w:pPr>
                    <w:pStyle w:val="Textoennegrita1"/>
                    <w:rPr>
                      <w:sz w:val="28"/>
                    </w:rPr>
                  </w:pPr>
                  <w:r>
                    <w:rPr>
                      <w:sz w:val="28"/>
                    </w:rPr>
                    <w:t>Sector</w:t>
                  </w:r>
                </w:p>
              </w:tc>
            </w:tr>
            <w:tr w:rsidR="00994A13" w:rsidRPr="00BA02D3" w14:paraId="382ADE62" w14:textId="77777777" w:rsidTr="002C2155">
              <w:trPr>
                <w:trHeight w:val="363"/>
              </w:trPr>
              <w:tc>
                <w:tcPr>
                  <w:tcW w:w="5049" w:type="dxa"/>
                  <w:gridSpan w:val="4"/>
                </w:tcPr>
                <w:p w14:paraId="3BBE75F8" w14:textId="48E8DF32" w:rsidR="00915359" w:rsidRPr="00BA02D3" w:rsidRDefault="00915359" w:rsidP="00B12FAC">
                  <w:pPr>
                    <w:jc w:val="left"/>
                    <w:rPr>
                      <w:sz w:val="28"/>
                    </w:rPr>
                  </w:pPr>
                </w:p>
              </w:tc>
              <w:tc>
                <w:tcPr>
                  <w:tcW w:w="309" w:type="dxa"/>
                </w:tcPr>
                <w:p w14:paraId="14C07EDE" w14:textId="77777777" w:rsidR="00915359" w:rsidRPr="00BA02D3" w:rsidRDefault="00915359" w:rsidP="00915359">
                  <w:pPr>
                    <w:rPr>
                      <w:sz w:val="28"/>
                    </w:rPr>
                  </w:pPr>
                </w:p>
              </w:tc>
              <w:tc>
                <w:tcPr>
                  <w:tcW w:w="4857" w:type="dxa"/>
                  <w:gridSpan w:val="5"/>
                </w:tcPr>
                <w:p w14:paraId="37CFC0F9" w14:textId="185D2889" w:rsidR="00915359" w:rsidRPr="00BA02D3" w:rsidRDefault="00915359" w:rsidP="00B12FAC">
                  <w:pPr>
                    <w:jc w:val="left"/>
                    <w:rPr>
                      <w:sz w:val="28"/>
                    </w:rPr>
                  </w:pPr>
                  <w:bookmarkStart w:id="0" w:name="_GoBack"/>
                  <w:bookmarkEnd w:id="0"/>
                </w:p>
              </w:tc>
            </w:tr>
            <w:tr w:rsidR="00994A13" w:rsidRPr="00BA02D3" w14:paraId="313C6727" w14:textId="77777777" w:rsidTr="002C2155">
              <w:trPr>
                <w:trHeight w:val="363"/>
              </w:trPr>
              <w:tc>
                <w:tcPr>
                  <w:tcW w:w="5049" w:type="dxa"/>
                  <w:gridSpan w:val="4"/>
                </w:tcPr>
                <w:p w14:paraId="5FA22BD8" w14:textId="3A96FD97" w:rsidR="00915359" w:rsidRPr="00BA02D3" w:rsidRDefault="00915359" w:rsidP="00481873">
                  <w:pPr>
                    <w:pStyle w:val="Textoennegrita1"/>
                    <w:rPr>
                      <w:sz w:val="28"/>
                    </w:rPr>
                  </w:pPr>
                </w:p>
              </w:tc>
              <w:tc>
                <w:tcPr>
                  <w:tcW w:w="309" w:type="dxa"/>
                </w:tcPr>
                <w:p w14:paraId="6B78D9EE" w14:textId="77777777" w:rsidR="00915359" w:rsidRPr="00BA02D3" w:rsidRDefault="00915359" w:rsidP="00915359">
                  <w:pPr>
                    <w:pStyle w:val="Textoennegrita1"/>
                    <w:rPr>
                      <w:sz w:val="28"/>
                    </w:rPr>
                  </w:pPr>
                </w:p>
              </w:tc>
              <w:tc>
                <w:tcPr>
                  <w:tcW w:w="4857" w:type="dxa"/>
                  <w:gridSpan w:val="5"/>
                </w:tcPr>
                <w:p w14:paraId="164D5ED9" w14:textId="323BC8E6" w:rsidR="00915359" w:rsidRPr="00BA02D3" w:rsidRDefault="00915359" w:rsidP="00BA02D3">
                  <w:pPr>
                    <w:pStyle w:val="Textoennegrita1"/>
                    <w:rPr>
                      <w:sz w:val="28"/>
                    </w:rPr>
                  </w:pPr>
                </w:p>
              </w:tc>
            </w:tr>
          </w:tbl>
          <w:p w14:paraId="754DFF1C" w14:textId="77777777" w:rsidR="00265218" w:rsidRPr="008F36F5" w:rsidRDefault="00265218" w:rsidP="004456B5"/>
        </w:tc>
        <w:tc>
          <w:tcPr>
            <w:tcW w:w="150" w:type="pct"/>
            <w:shd w:val="clear" w:color="auto" w:fill="auto"/>
          </w:tcPr>
          <w:p w14:paraId="4C40BB00" w14:textId="77777777" w:rsidR="00265218" w:rsidRPr="008F36F5" w:rsidRDefault="00265218" w:rsidP="00CF31BB"/>
        </w:tc>
      </w:tr>
    </w:tbl>
    <w:p w14:paraId="04153B9C" w14:textId="77777777" w:rsidR="00957340" w:rsidRPr="008F36F5" w:rsidRDefault="00957340" w:rsidP="00BA02D3">
      <w:pPr>
        <w:jc w:val="both"/>
      </w:pPr>
    </w:p>
    <w:sectPr w:rsidR="00957340" w:rsidRPr="008F36F5" w:rsidSect="003C7F79">
      <w:headerReference w:type="default" r:id="rId10"/>
      <w:footerReference w:type="default" r:id="rId11"/>
      <w:pgSz w:w="11906" w:h="16838" w:code="9"/>
      <w:pgMar w:top="1729" w:right="567" w:bottom="1729" w:left="567" w:header="709" w:footer="43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6BC534" w14:textId="77777777" w:rsidR="009E7109" w:rsidRDefault="009E7109" w:rsidP="00CF31BB">
      <w:r>
        <w:separator/>
      </w:r>
    </w:p>
  </w:endnote>
  <w:endnote w:type="continuationSeparator" w:id="0">
    <w:p w14:paraId="341B4621" w14:textId="77777777" w:rsidR="009E7109" w:rsidRDefault="009E7109" w:rsidP="00CF31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592"/>
      <w:gridCol w:w="1370"/>
      <w:gridCol w:w="2220"/>
      <w:gridCol w:w="3590"/>
    </w:tblGrid>
    <w:tr w:rsidR="003071A0" w:rsidRPr="009F4149" w14:paraId="32AA03E9" w14:textId="77777777" w:rsidTr="001C5545">
      <w:trPr>
        <w:trHeight w:val="288"/>
      </w:trPr>
      <w:tc>
        <w:tcPr>
          <w:tcW w:w="3592" w:type="dxa"/>
          <w:shd w:val="clear" w:color="auto" w:fill="auto"/>
          <w:vAlign w:val="center"/>
        </w:tcPr>
        <w:p w14:paraId="2FF274F3" w14:textId="77777777" w:rsidR="003071A0" w:rsidRPr="009F4149" w:rsidRDefault="003071A0" w:rsidP="009F4149">
          <w:pPr>
            <w:pStyle w:val="Contactos"/>
          </w:pPr>
        </w:p>
      </w:tc>
      <w:tc>
        <w:tcPr>
          <w:tcW w:w="3590" w:type="dxa"/>
          <w:gridSpan w:val="2"/>
          <w:shd w:val="clear" w:color="auto" w:fill="auto"/>
          <w:vAlign w:val="center"/>
        </w:tcPr>
        <w:p w14:paraId="037D6041" w14:textId="77777777" w:rsidR="003071A0" w:rsidRPr="009F4149" w:rsidRDefault="003071A0" w:rsidP="009F4149">
          <w:pPr>
            <w:pStyle w:val="Contactos"/>
          </w:pPr>
        </w:p>
      </w:tc>
      <w:tc>
        <w:tcPr>
          <w:tcW w:w="3590" w:type="dxa"/>
          <w:shd w:val="clear" w:color="auto" w:fill="auto"/>
          <w:vAlign w:val="center"/>
        </w:tcPr>
        <w:p w14:paraId="7BE24625" w14:textId="77777777" w:rsidR="003071A0" w:rsidRPr="009F4149" w:rsidRDefault="003071A0" w:rsidP="009F4149">
          <w:pPr>
            <w:pStyle w:val="Contactos"/>
          </w:pPr>
        </w:p>
      </w:tc>
    </w:tr>
    <w:tr w:rsidR="00AE3FB7" w:rsidRPr="009F4149" w14:paraId="69ED0CF0" w14:textId="77777777" w:rsidTr="001C5545">
      <w:tc>
        <w:tcPr>
          <w:tcW w:w="4962" w:type="dxa"/>
          <w:gridSpan w:val="2"/>
          <w:shd w:val="clear" w:color="auto" w:fill="auto"/>
          <w:vAlign w:val="center"/>
        </w:tcPr>
        <w:p w14:paraId="3F64CEE5" w14:textId="77777777" w:rsidR="001C5545" w:rsidRDefault="001C5545" w:rsidP="001C5545">
          <w:pPr>
            <w:pStyle w:val="Contactos"/>
            <w:jc w:val="left"/>
          </w:pPr>
          <w:r>
            <w:rPr>
              <w:noProof/>
              <w:lang w:val="es-AR" w:eastAsia="es-AR"/>
            </w:rPr>
            <mc:AlternateContent>
              <mc:Choice Requires="wpg">
                <w:drawing>
                  <wp:anchor distT="0" distB="0" distL="114300" distR="114300" simplePos="0" relativeHeight="251666944" behindDoc="1" locked="0" layoutInCell="1" allowOverlap="1" wp14:anchorId="6F95A587" wp14:editId="5AFC2341">
                    <wp:simplePos x="0" y="0"/>
                    <wp:positionH relativeFrom="margin">
                      <wp:posOffset>-70485</wp:posOffset>
                    </wp:positionH>
                    <wp:positionV relativeFrom="page">
                      <wp:posOffset>-248920</wp:posOffset>
                    </wp:positionV>
                    <wp:extent cx="6784340" cy="977900"/>
                    <wp:effectExtent l="0" t="0" r="16510" b="0"/>
                    <wp:wrapNone/>
                    <wp:docPr id="15" name="Grupo 15">
                      <a:extLst xmlns:a="http://schemas.openxmlformats.org/drawingml/2006/main">
                        <a:ext uri="{C183D7F6-B498-43B3-948B-1728B52AA6E4}">
      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784340" cy="977900"/>
                              <a:chOff x="922640" y="933265"/>
                              <a:chExt cx="6785581" cy="981870"/>
                            </a:xfrm>
                          </wpg:grpSpPr>
                          <wps:wsp>
                            <wps:cNvPr id="17" name="Rectángulo 17"/>
                            <wps:cNvSpPr/>
                            <wps:spPr>
                              <a:xfrm>
                                <a:off x="923925" y="971550"/>
                                <a:ext cx="6784296" cy="94358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1" name="Rectángulo"/>
                            <wps:cNvSpPr>
                              <a:spLocks/>
                            </wps:cNvSpPr>
                            <wps:spPr>
                              <a:xfrm>
                                <a:off x="922640" y="933265"/>
                                <a:ext cx="6785566" cy="38099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 w="12700">
                                <a:solidFill>
                                  <a:schemeClr val="tx2"/>
                                </a:solidFill>
                                <a:miter lim="400000"/>
                              </a:ln>
                            </wps:spPr>
                            <wps:bodyPr lIns="38100" tIns="38100" rIns="38100" bIns="38100" anchor="ctr"/>
                          </wps:wsp>
                        </wpg:wg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<w:pict>
                  <v:group w14:anchorId="17B3AC94" id="Grupo 15" o:spid="_x0000_s1026" style="position:absolute;margin-left:-5.55pt;margin-top:-19.6pt;width:534.2pt;height:77pt;z-index:-251649536;mso-position-horizontal-relative:margin;mso-position-vertical-relative:page;mso-width-relative:margin;mso-height-relative:margin" coordorigin="9226,9332" coordsize="67855,98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">
                    <v:rect id="Rectángulo 17" o:spid="_x0000_s1027" style="position:absolute;left:9239;top:9715;width:67843;height: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" fillcolor="#f2f2f2 [3052]" stroked="f" strokeweight="1pt"/>
                    <v:rect id="Rectángulo" o:spid="_x0000_s1028" style="position:absolute;left:9226;top:9332;width:67856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" fillcolor="#1f497d [3215]" strokecolor="#1f497d [3215]" strokeweight="1pt">
                      <v:stroke miterlimit="4"/>
                      <v:path arrowok="t"/>
                      <v:textbox inset="3pt,3pt,3pt,3pt"/>
                    </v:rect>
                    <w10:wrap anchorx="margin" anchory="page"/>
                  </v:group>
                </w:pict>
              </mc:Fallback>
            </mc:AlternateContent>
          </w:r>
          <w:r w:rsidR="00BA02D3">
            <w:t>Departamento de Sistemas</w:t>
          </w:r>
          <w:r>
            <w:t xml:space="preserve"> </w:t>
          </w:r>
        </w:p>
        <w:p w14:paraId="19620B73" w14:textId="77777777" w:rsidR="00AE3FB7" w:rsidRPr="009F4149" w:rsidRDefault="001C5545" w:rsidP="001C5545">
          <w:pPr>
            <w:pStyle w:val="Contactos"/>
            <w:jc w:val="left"/>
          </w:pPr>
          <w:r>
            <w:t>Oficina de Coordinación</w:t>
          </w:r>
        </w:p>
      </w:tc>
      <w:tc>
        <w:tcPr>
          <w:tcW w:w="2220" w:type="dxa"/>
          <w:shd w:val="clear" w:color="auto" w:fill="auto"/>
          <w:vAlign w:val="center"/>
        </w:tcPr>
        <w:p w14:paraId="615DEF9A" w14:textId="77777777" w:rsidR="00AE3FB7" w:rsidRPr="009F4149" w:rsidRDefault="00AE3FB7" w:rsidP="001C5545">
          <w:pPr>
            <w:pStyle w:val="Contactos"/>
            <w:jc w:val="right"/>
          </w:pPr>
        </w:p>
      </w:tc>
      <w:tc>
        <w:tcPr>
          <w:tcW w:w="3590" w:type="dxa"/>
          <w:shd w:val="clear" w:color="auto" w:fill="auto"/>
          <w:vAlign w:val="center"/>
        </w:tcPr>
        <w:p w14:paraId="6BBDC2F4" w14:textId="77777777" w:rsidR="00AE3FB7" w:rsidRPr="009F4149" w:rsidRDefault="001C5545" w:rsidP="001C5545">
          <w:pPr>
            <w:pStyle w:val="Contactos"/>
            <w:jc w:val="right"/>
          </w:pPr>
          <w:r>
            <w:t>Hospital Nacional Posadas</w:t>
          </w:r>
        </w:p>
      </w:tc>
    </w:tr>
  </w:tbl>
  <w:p w14:paraId="46164E98" w14:textId="77777777" w:rsidR="00835DE8" w:rsidRDefault="00835DE8" w:rsidP="009F414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3AAEAB6" w14:textId="77777777" w:rsidR="009E7109" w:rsidRDefault="009E7109" w:rsidP="00CF31BB">
      <w:r>
        <w:separator/>
      </w:r>
    </w:p>
  </w:footnote>
  <w:footnote w:type="continuationSeparator" w:id="0">
    <w:p w14:paraId="3F5333B7" w14:textId="77777777" w:rsidR="009E7109" w:rsidRDefault="009E7109" w:rsidP="00CF31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73D613" w14:textId="77777777" w:rsidR="00BC1B68" w:rsidRPr="00835DE8" w:rsidRDefault="00D33D47" w:rsidP="00D33D47">
    <w:pPr>
      <w:pStyle w:val="Encabezado"/>
      <w:tabs>
        <w:tab w:val="left" w:pos="960"/>
        <w:tab w:val="right" w:pos="10772"/>
      </w:tabs>
      <w:jc w:val="left"/>
    </w:pPr>
    <w:r>
      <w:rPr>
        <w:noProof/>
        <w:lang w:val="es-AR" w:eastAsia="es-AR"/>
      </w:rPr>
      <mc:AlternateContent>
        <mc:Choice Requires="wps">
          <w:drawing>
            <wp:anchor distT="45720" distB="45720" distL="114300" distR="114300" simplePos="0" relativeHeight="251668992" behindDoc="0" locked="0" layoutInCell="1" allowOverlap="1" wp14:anchorId="3E1AEF94" wp14:editId="2A65C7B9">
              <wp:simplePos x="0" y="0"/>
              <wp:positionH relativeFrom="column">
                <wp:posOffset>297180</wp:posOffset>
              </wp:positionH>
              <wp:positionV relativeFrom="paragraph">
                <wp:posOffset>-402590</wp:posOffset>
              </wp:positionV>
              <wp:extent cx="781050" cy="733425"/>
              <wp:effectExtent l="0" t="0" r="0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81050" cy="7334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5E14E28" w14:textId="77777777" w:rsidR="00D33D47" w:rsidRDefault="00D33D47">
                          <w:r>
                            <w:rPr>
                              <w:noProof/>
                              <w:lang w:val="es-AR" w:eastAsia="es-AR"/>
                            </w:rPr>
                            <w:drawing>
                              <wp:inline distT="0" distB="0" distL="0" distR="0" wp14:anchorId="55492321" wp14:editId="71D589DE">
                                <wp:extent cx="676275" cy="676275"/>
                                <wp:effectExtent l="0" t="0" r="0" b="0"/>
                                <wp:docPr id="3" name="Imagen 3" descr="C:\Users\30226384\AppData\Local\Microsoft\Windows\INetCache\Content.Word\logoPosadas.pn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8" descr="C:\Users\30226384\AppData\Local\Microsoft\Windows\INetCache\Content.Word\logoPosadas.pn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76275" cy="67627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shapetype w14:anchorId="3E1AEF94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23.4pt;margin-top:-31.7pt;width:61.5pt;height:57.75pt;z-index:2516689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" filled="f" stroked="f">
              <v:textbox>
                <w:txbxContent>
                  <w:p w14:paraId="15E14E28" w14:textId="77777777" w:rsidR="00D33D47" w:rsidRDefault="00D33D47">
                    <w:r>
                      <w:rPr>
                        <w:noProof/>
                        <w:lang w:val="es-AR" w:eastAsia="es-AR"/>
                      </w:rPr>
                      <w:drawing>
                        <wp:inline distT="0" distB="0" distL="0" distR="0" wp14:anchorId="55492321" wp14:editId="71D589DE">
                          <wp:extent cx="676275" cy="676275"/>
                          <wp:effectExtent l="0" t="0" r="0" b="0"/>
                          <wp:docPr id="3" name="Imagen 3" descr="C:\Users\30226384\AppData\Local\Microsoft\Windows\INetCache\Content.Word\logoPosadas.pn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8" descr="C:\Users\30226384\AppData\Local\Microsoft\Windows\INetCache\Content.Word\logoPosadas.pn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76275" cy="6762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type="square"/>
            </v:shape>
          </w:pict>
        </mc:Fallback>
      </mc:AlternateContent>
    </w:r>
    <w:r>
      <w:tab/>
    </w:r>
    <w:r>
      <w:tab/>
    </w:r>
    <w:r>
      <w:tab/>
    </w:r>
    <w:r w:rsidR="00835DE8">
      <w:rPr>
        <w:noProof/>
        <w:lang w:val="es-AR" w:eastAsia="es-AR"/>
      </w:rPr>
      <mc:AlternateContent>
        <mc:Choice Requires="wpg">
          <w:drawing>
            <wp:anchor distT="0" distB="0" distL="114300" distR="114300" simplePos="0" relativeHeight="251665920" behindDoc="1" locked="0" layoutInCell="1" allowOverlap="1" wp14:anchorId="1DABDE93" wp14:editId="65866320">
              <wp:simplePos x="0" y="0"/>
              <wp:positionH relativeFrom="column">
                <wp:posOffset>11430</wp:posOffset>
              </wp:positionH>
              <wp:positionV relativeFrom="paragraph">
                <wp:posOffset>-1764665</wp:posOffset>
              </wp:positionV>
              <wp:extent cx="6858000" cy="10001250"/>
              <wp:effectExtent l="0" t="0" r="19050" b="0"/>
              <wp:wrapNone/>
              <wp:docPr id="13" name="Grupo 13">
                <a:extLst xmlns:a="http://schemas.openxmlformats.org/drawingml/2006/main">
                  <a:ext uri="{C183D7F6-B498-43B3-948B-1728B52AA6E4}">
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858000" cy="10001250"/>
                        <a:chOff x="0" y="0"/>
                        <a:chExt cx="6858000" cy="10001250"/>
                      </a:xfrm>
                    </wpg:grpSpPr>
                    <wpg:grpSp>
                      <wpg:cNvPr id="2" name="Grupo 2"/>
                      <wpg:cNvGrpSpPr>
                        <a:grpSpLocks/>
                      </wpg:cNvGrpSpPr>
                      <wpg:grpSpPr>
                        <a:xfrm>
                          <a:off x="0" y="2762250"/>
                          <a:ext cx="6858000" cy="7239000"/>
                          <a:chOff x="-1" y="0"/>
                          <a:chExt cx="6858171" cy="7239012"/>
                        </a:xfrm>
                      </wpg:grpSpPr>
                      <wpg:grpSp>
                        <wpg:cNvPr id="9" name="Grupo 1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6854952" cy="7239012"/>
                            <a:chOff x="0" y="-14630"/>
                            <a:chExt cx="6854952" cy="7239012"/>
                          </a:xfrm>
                        </wpg:grpSpPr>
                        <wps:wsp>
                          <wps:cNvPr id="20" name="Rectángulo"/>
                          <wps:cNvSpPr>
                            <a:spLocks/>
                          </wps:cNvSpPr>
                          <wps:spPr>
                            <a:xfrm>
                              <a:off x="73152" y="-14630"/>
                              <a:ext cx="6781800" cy="7239012"/>
                            </a:xfrm>
                            <a:prstGeom prst="rect">
                              <a:avLst/>
                            </a:prstGeom>
                            <a:solidFill>
                              <a:schemeClr val="tx2">
                                <a:lumMod val="75000"/>
                                <a:alpha val="20000"/>
                              </a:schemeClr>
                            </a:solidFill>
                            <a:ln w="12700"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  <wps:wsp>
                          <wps:cNvPr id="21" name="Rectángulo"/>
                          <wps:cNvSpPr>
                            <a:spLocks/>
                          </wps:cNvSpPr>
                          <wps:spPr>
                            <a:xfrm>
                              <a:off x="0" y="-126"/>
                              <a:ext cx="6785610" cy="7148308"/>
                            </a:xfrm>
                            <a:prstGeom prst="rect">
                              <a:avLst/>
                            </a:prstGeom>
                            <a:solidFill>
                              <a:sysClr val="window" lastClr="FFFFFF"/>
                            </a:solidFill>
                            <a:ln w="12700">
                              <a:solidFill>
                                <a:schemeClr val="tx2">
                                  <a:alpha val="30000"/>
                                </a:schemeClr>
                              </a:solidFill>
                              <a:miter lim="400000"/>
                            </a:ln>
                          </wps:spPr>
                          <wps:bodyPr lIns="38100" tIns="38100" rIns="38100" bIns="38100" anchor="ctr"/>
                        </wps:wsp>
                      </wpg:grpSp>
                      <wps:wsp>
                        <wps:cNvPr id="22" name="Rectángulo"/>
                        <wps:cNvSpPr>
                          <a:spLocks/>
                        </wps:cNvSpPr>
                        <wps:spPr>
                          <a:xfrm>
                            <a:off x="-1" y="0"/>
                            <a:ext cx="6858171" cy="38100"/>
                          </a:xfrm>
                          <a:prstGeom prst="rect">
                            <a:avLst/>
                          </a:prstGeom>
                          <a:solidFill>
                            <a:schemeClr val="tx2"/>
                          </a:solidFill>
                          <a:ln w="12700">
                            <a:solidFill>
                              <a:schemeClr val="tx2"/>
                            </a:solidFill>
                            <a:miter lim="400000"/>
                          </a:ln>
                        </wps:spPr>
                        <wps:bodyPr lIns="38100" tIns="38100" rIns="38100" bIns="38100" anchor="ctr"/>
                      </wps:wsp>
                    </wpg:grpSp>
                    <wps:wsp>
                      <wps:cNvPr id="5" name="Rectángulo 5"/>
                      <wps:cNvSpPr/>
                      <wps:spPr>
                        <a:xfrm>
                          <a:off x="0" y="1295400"/>
                          <a:ext cx="6858000" cy="1475712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tx2"/>
                            </a:gs>
                            <a:gs pos="100000">
                              <a:schemeClr val="tx2">
                                <a:lumMod val="60000"/>
                                <a:lumOff val="40000"/>
                              </a:schemeClr>
                            </a:gs>
                          </a:gsLst>
                          <a:lin ang="0" scaled="1"/>
                          <a:tileRect/>
                        </a:gra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0" name="Imagen 10" title="Imagen de fondo">
                          <a:extLst>
                            <a:ext uri="{C183D7F6-B498-43B3-948B-1728B52AA6E4}">
                              <adec:decorative xmlns:adec="http://schemas.microsoft.com/office/drawing/2017/decorativ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val="1"/>
                            </a:ext>
                          </a:extLst>
                        </pic:cNvPr>
                        <pic:cNvPicPr>
                          <a:picLocks/>
                        </pic:cNvPicPr>
                      </pic:nvPicPr>
                      <pic:blipFill rotWithShape="1">
                        <a:blip r:embed="rId3">
                          <a:alphaModFix amt="40000"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" r="695" b="35622"/>
                        <a:stretch/>
                      </pic:blipFill>
                      <pic:spPr bwMode="auto">
                        <a:xfrm>
                          <a:off x="0" y="0"/>
                          <a:ext cx="6857365" cy="277050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wps:wsp>
                      <wps:cNvPr id="14" name="Rectángulo con las esquinas del mismo lado redondeadas 14"/>
                      <wps:cNvSpPr/>
                      <wps:spPr>
                        <a:xfrm rot="10800000">
                          <a:off x="276225" y="1295400"/>
                          <a:ext cx="885819" cy="857227"/>
                        </a:xfrm>
                        <a:prstGeom prst="round2Same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<w:pict>
            <v:group w14:anchorId="23924768" id="Grupo 13" o:spid="_x0000_s1026" style="position:absolute;margin-left:.9pt;margin-top:-138.95pt;width:540pt;height:787.5pt;z-index:-251650560;mso-height-relative:margin" coordsize="68580,10001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">
              <v:group id="Grupo 2" o:spid="_x0000_s1027" style="position:absolute;top:27622;width:68580;height:72390" coordorigin="" coordsize="68581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<v:group id="Grupo 1" o:spid="_x0000_s1028" style="position:absolute;width:68549;height:72390" coordorigin=",-146" coordsize="68549,7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<v:rect id="Rectángulo" o:spid="_x0000_s1029" style="position:absolute;left:731;top:-146;width:67818;height:7238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" fillcolor="#17365d [2415]" stroked="f" strokeweight="1pt">
                    <v:fill opacity="13107f"/>
                    <v:stroke miterlimit="4"/>
                    <v:path arrowok="t"/>
                    <v:textbox inset="3pt,3pt,3pt,3pt"/>
                  </v:rect>
                  <v:rect id="Rectángulo" o:spid="_x0000_s1030" style="position:absolute;top:-1;width:67856;height:7148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" fillcolor="window" strokecolor="#1f497d [3215]" strokeweight="1pt">
                    <v:stroke opacity="19789f" miterlimit="4"/>
                    <v:path arrowok="t"/>
                    <v:textbox inset="3pt,3pt,3pt,3pt"/>
                  </v:rect>
                </v:group>
                <v:rect id="Rectángulo" o:spid="_x0000_s1031" style="position:absolute;width:68581;height: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" fillcolor="#1f497d [3215]" strokecolor="#1f497d [3215]" strokeweight="1pt">
                  <v:stroke miterlimit="4"/>
                  <v:path arrowok="t"/>
                  <v:textbox inset="3pt,3pt,3pt,3pt"/>
                </v:rect>
              </v:group>
              <v:rect id="Rectángulo 5" o:spid="_x0000_s1032" style="position:absolute;top:12954;width:68580;height:147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" fillcolor="#1f497d [3215]" stroked="f" strokeweight="1pt">
                <v:fill color2="#548dd4 [1951]" rotate="t" angle="90" focus="100%" type="gradient"/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10" o:spid="_x0000_s1033" type="#_x0000_t75" style="position:absolute;width:68573;height:277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">
                <v:imagedata r:id="rId4" o:title="" croptop="1f" cropbottom="23345f" cropright="455f"/>
                <v:path arrowok="t"/>
                <o:lock v:ext="edit" aspectratio="f"/>
              </v:shape>
              <v:shape id="Rectángulo con las esquinas del mismo lado redondeadas 14" o:spid="_x0000_s1034" style="position:absolute;left:2762;top:12954;width:8858;height:8572;rotation:180;visibility:visible;mso-wrap-style:square;v-text-anchor:middle" coordsize="885819,8572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" path="m142874,l742945,v78907,,142874,63967,142874,142874l885819,857227r,l,857227r,l,142874c,63967,63967,,142874,xe" fillcolor="white [3212]" stroked="f" strokeweight="1pt">
                <v:path arrowok="t" o:connecttype="custom" o:connectlocs="142874,0;742945,0;885819,142874;885819,857227;885819,857227;0,857227;0,857227;0,142874;142874,0" o:connectangles="0,0,0,0,0,0,0,0,0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attachedTemplate r:id="rId1"/>
  <w:stylePaneFormatFilter w:val="5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0" w:visibleStyles="1" w:alternateStyleNames="0"/>
  <w:stylePaneSortMethod w:val="0000"/>
  <w:documentProtection w:edit="forms" w:enforcement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D47"/>
    <w:rsid w:val="0001630E"/>
    <w:rsid w:val="0005135F"/>
    <w:rsid w:val="000C75BF"/>
    <w:rsid w:val="000D0BB8"/>
    <w:rsid w:val="001034AB"/>
    <w:rsid w:val="00110721"/>
    <w:rsid w:val="001257F0"/>
    <w:rsid w:val="0016108E"/>
    <w:rsid w:val="00192F27"/>
    <w:rsid w:val="001A199E"/>
    <w:rsid w:val="001C42C8"/>
    <w:rsid w:val="001C5545"/>
    <w:rsid w:val="00205FE0"/>
    <w:rsid w:val="00246BBD"/>
    <w:rsid w:val="0025130C"/>
    <w:rsid w:val="00256391"/>
    <w:rsid w:val="002633EB"/>
    <w:rsid w:val="00265218"/>
    <w:rsid w:val="002C2155"/>
    <w:rsid w:val="002C25B8"/>
    <w:rsid w:val="002C6ABD"/>
    <w:rsid w:val="002D3842"/>
    <w:rsid w:val="003071A0"/>
    <w:rsid w:val="00337C0F"/>
    <w:rsid w:val="0035052D"/>
    <w:rsid w:val="00366F6D"/>
    <w:rsid w:val="00386171"/>
    <w:rsid w:val="003C7F79"/>
    <w:rsid w:val="003E0129"/>
    <w:rsid w:val="003F693D"/>
    <w:rsid w:val="00410E03"/>
    <w:rsid w:val="00435E8C"/>
    <w:rsid w:val="004456B5"/>
    <w:rsid w:val="00463B35"/>
    <w:rsid w:val="00481873"/>
    <w:rsid w:val="00482917"/>
    <w:rsid w:val="004C2F50"/>
    <w:rsid w:val="00507284"/>
    <w:rsid w:val="00524D35"/>
    <w:rsid w:val="00542A22"/>
    <w:rsid w:val="005A6806"/>
    <w:rsid w:val="005C7064"/>
    <w:rsid w:val="005D124E"/>
    <w:rsid w:val="00600F44"/>
    <w:rsid w:val="00612FE1"/>
    <w:rsid w:val="00643F5A"/>
    <w:rsid w:val="006530CD"/>
    <w:rsid w:val="0065364F"/>
    <w:rsid w:val="00684557"/>
    <w:rsid w:val="006859BF"/>
    <w:rsid w:val="006A7299"/>
    <w:rsid w:val="006C7D64"/>
    <w:rsid w:val="006D43A7"/>
    <w:rsid w:val="0071089C"/>
    <w:rsid w:val="007B52D2"/>
    <w:rsid w:val="007C1F7D"/>
    <w:rsid w:val="007D4902"/>
    <w:rsid w:val="007F6816"/>
    <w:rsid w:val="00820E02"/>
    <w:rsid w:val="00835DE8"/>
    <w:rsid w:val="00891304"/>
    <w:rsid w:val="008C5804"/>
    <w:rsid w:val="008D3EE1"/>
    <w:rsid w:val="008F36F5"/>
    <w:rsid w:val="00915359"/>
    <w:rsid w:val="00957340"/>
    <w:rsid w:val="00994A13"/>
    <w:rsid w:val="009E6AC6"/>
    <w:rsid w:val="009E7109"/>
    <w:rsid w:val="009F4149"/>
    <w:rsid w:val="00A02846"/>
    <w:rsid w:val="00A3321A"/>
    <w:rsid w:val="00A73AE1"/>
    <w:rsid w:val="00A75957"/>
    <w:rsid w:val="00AA51CA"/>
    <w:rsid w:val="00AB054B"/>
    <w:rsid w:val="00AB2833"/>
    <w:rsid w:val="00AC7198"/>
    <w:rsid w:val="00AE3FB7"/>
    <w:rsid w:val="00AF7A67"/>
    <w:rsid w:val="00B122BA"/>
    <w:rsid w:val="00B12FAC"/>
    <w:rsid w:val="00B45F61"/>
    <w:rsid w:val="00BA02D3"/>
    <w:rsid w:val="00BC1B68"/>
    <w:rsid w:val="00BE6B42"/>
    <w:rsid w:val="00BF2CA1"/>
    <w:rsid w:val="00BF4685"/>
    <w:rsid w:val="00BF5A49"/>
    <w:rsid w:val="00C12AC4"/>
    <w:rsid w:val="00C25B9F"/>
    <w:rsid w:val="00C50E6D"/>
    <w:rsid w:val="00C520D9"/>
    <w:rsid w:val="00C84BD5"/>
    <w:rsid w:val="00CF31BB"/>
    <w:rsid w:val="00D05942"/>
    <w:rsid w:val="00D33D47"/>
    <w:rsid w:val="00D4436A"/>
    <w:rsid w:val="00D5703B"/>
    <w:rsid w:val="00D57655"/>
    <w:rsid w:val="00D832D3"/>
    <w:rsid w:val="00DB5CAA"/>
    <w:rsid w:val="00DE3C23"/>
    <w:rsid w:val="00E141F4"/>
    <w:rsid w:val="00E301A2"/>
    <w:rsid w:val="00E31DE3"/>
    <w:rsid w:val="00E53AFF"/>
    <w:rsid w:val="00E61D15"/>
    <w:rsid w:val="00EF5770"/>
    <w:rsid w:val="00EF6DBC"/>
    <w:rsid w:val="00EF7890"/>
    <w:rsid w:val="00F02022"/>
    <w:rsid w:val="00F27B67"/>
    <w:rsid w:val="00FB3407"/>
    <w:rsid w:val="00FC0271"/>
    <w:rsid w:val="00FD50AA"/>
    <w:rsid w:val="00FE1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615AB0D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Franklin Gothic Book" w:hAnsiTheme="minorHAnsi" w:cs="Times New Roman"/>
        <w:sz w:val="22"/>
        <w:szCs w:val="22"/>
        <w:lang w:val="es-ES" w:eastAsia="en-US" w:bidi="ar-SA"/>
      </w:rPr>
    </w:rPrDefault>
    <w:pPrDefault>
      <w:pPr>
        <w:spacing w:after="16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semiHidden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D35"/>
  </w:style>
  <w:style w:type="paragraph" w:styleId="Ttulo1">
    <w:name w:val="heading 1"/>
    <w:basedOn w:val="Normal"/>
    <w:next w:val="Normal"/>
    <w:link w:val="Ttulo1Car"/>
    <w:uiPriority w:val="9"/>
    <w:semiHidden/>
    <w:qFormat/>
    <w:rsid w:val="00E61D15"/>
    <w:pPr>
      <w:keepNext/>
      <w:keepLines/>
      <w:spacing w:before="240" w:after="0"/>
      <w:jc w:val="left"/>
      <w:outlineLvl w:val="0"/>
    </w:pPr>
    <w:rPr>
      <w:rFonts w:asciiTheme="majorHAnsi" w:eastAsiaTheme="majorEastAsia" w:hAnsiTheme="majorHAnsi" w:cstheme="majorBidi"/>
      <w:color w:val="DAD08B" w:themeColor="accent1" w:themeShade="BF"/>
      <w:sz w:val="32"/>
      <w:szCs w:val="29"/>
      <w:lang w:val="en-IN" w:bidi="hi-I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semiHidden/>
    <w:rsid w:val="00BC1B68"/>
    <w:pPr>
      <w:tabs>
        <w:tab w:val="center" w:pos="4680"/>
        <w:tab w:val="right" w:pos="9360"/>
      </w:tabs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E53AFF"/>
  </w:style>
  <w:style w:type="paragraph" w:styleId="Piedepgina">
    <w:name w:val="footer"/>
    <w:basedOn w:val="Normal"/>
    <w:link w:val="PiedepginaCar"/>
    <w:uiPriority w:val="99"/>
    <w:semiHidden/>
    <w:rsid w:val="00BC1B68"/>
    <w:pPr>
      <w:tabs>
        <w:tab w:val="center" w:pos="4680"/>
        <w:tab w:val="right" w:pos="9360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E53AFF"/>
  </w:style>
  <w:style w:type="table" w:styleId="Tablaconcuadrcula">
    <w:name w:val="Table Grid"/>
    <w:basedOn w:val="Tablanormal"/>
    <w:uiPriority w:val="39"/>
    <w:rsid w:val="00BC1B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next w:val="Normal"/>
    <w:link w:val="TtuloCar"/>
    <w:qFormat/>
    <w:rsid w:val="00410E03"/>
    <w:pPr>
      <w:contextualSpacing/>
    </w:pPr>
    <w:rPr>
      <w:rFonts w:asciiTheme="majorHAnsi" w:eastAsia="Times New Roman" w:hAnsiTheme="majorHAnsi"/>
      <w:b/>
      <w:color w:val="FFFFFF"/>
      <w:spacing w:val="-10"/>
      <w:kern w:val="28"/>
      <w:sz w:val="32"/>
      <w:szCs w:val="56"/>
    </w:rPr>
  </w:style>
  <w:style w:type="character" w:customStyle="1" w:styleId="TtuloCar">
    <w:name w:val="Título Car"/>
    <w:link w:val="Ttulo"/>
    <w:rsid w:val="00410E03"/>
    <w:rPr>
      <w:rFonts w:asciiTheme="majorHAnsi" w:eastAsia="Times New Roman" w:hAnsiTheme="majorHAnsi"/>
      <w:b/>
      <w:color w:val="FFFFFF"/>
      <w:spacing w:val="-10"/>
      <w:kern w:val="28"/>
      <w:sz w:val="32"/>
      <w:szCs w:val="56"/>
    </w:rPr>
  </w:style>
  <w:style w:type="paragraph" w:styleId="NormalWeb">
    <w:name w:val="Normal (Web)"/>
    <w:basedOn w:val="Normal"/>
    <w:uiPriority w:val="99"/>
    <w:semiHidden/>
    <w:rsid w:val="00265218"/>
    <w:pPr>
      <w:spacing w:before="100" w:beforeAutospacing="1" w:afterAutospacing="1"/>
    </w:pPr>
    <w:rPr>
      <w:rFonts w:ascii="Times New Roman" w:eastAsia="Times New Roman" w:hAnsi="Times New Roman"/>
    </w:rPr>
  </w:style>
  <w:style w:type="paragraph" w:customStyle="1" w:styleId="Contactos">
    <w:name w:val="Contactos"/>
    <w:basedOn w:val="Normal"/>
    <w:uiPriority w:val="5"/>
    <w:qFormat/>
    <w:rsid w:val="009F4149"/>
    <w:pPr>
      <w:spacing w:after="100"/>
    </w:pPr>
    <w:rPr>
      <w:color w:val="1F497D" w:themeColor="text2"/>
      <w:sz w:val="20"/>
      <w:szCs w:val="20"/>
    </w:rPr>
  </w:style>
  <w:style w:type="character" w:styleId="Textodelmarcadordeposicin">
    <w:name w:val="Placeholder Text"/>
    <w:uiPriority w:val="99"/>
    <w:semiHidden/>
    <w:rsid w:val="00E53AFF"/>
    <w:rPr>
      <w:color w:val="808080"/>
    </w:rPr>
  </w:style>
  <w:style w:type="paragraph" w:customStyle="1" w:styleId="Textoennegrita1">
    <w:name w:val="Texto en negrita1"/>
    <w:basedOn w:val="Normal"/>
    <w:uiPriority w:val="2"/>
    <w:qFormat/>
    <w:rsid w:val="00410E03"/>
    <w:pPr>
      <w:spacing w:after="120"/>
      <w:jc w:val="left"/>
    </w:pPr>
    <w:rPr>
      <w:b/>
      <w:bCs/>
      <w:color w:val="000000" w:themeColor="text1"/>
      <w:sz w:val="24"/>
    </w:rPr>
  </w:style>
  <w:style w:type="paragraph" w:customStyle="1" w:styleId="Textoennegritaazul">
    <w:name w:val="Texto en negrita azul"/>
    <w:basedOn w:val="Normal"/>
    <w:uiPriority w:val="4"/>
    <w:qFormat/>
    <w:rsid w:val="00410E03"/>
    <w:pPr>
      <w:spacing w:after="0"/>
    </w:pPr>
    <w:rPr>
      <w:b/>
      <w:bCs/>
      <w:color w:val="1F497D" w:themeColor="text2"/>
      <w:sz w:val="24"/>
    </w:rPr>
  </w:style>
  <w:style w:type="character" w:customStyle="1" w:styleId="Ttulo1Car">
    <w:name w:val="Título 1 Car"/>
    <w:basedOn w:val="Fuentedeprrafopredeter"/>
    <w:link w:val="Ttulo1"/>
    <w:uiPriority w:val="9"/>
    <w:semiHidden/>
    <w:rsid w:val="00524D35"/>
    <w:rPr>
      <w:rFonts w:asciiTheme="majorHAnsi" w:eastAsiaTheme="majorEastAsia" w:hAnsiTheme="majorHAnsi" w:cstheme="majorBidi"/>
      <w:color w:val="DAD08B" w:themeColor="accent1" w:themeShade="BF"/>
      <w:sz w:val="32"/>
      <w:szCs w:val="29"/>
      <w:lang w:val="en-I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C5804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C5804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2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00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644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579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021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437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3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650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0613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55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456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117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4411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111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43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35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368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04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113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02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001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808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6746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068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47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5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930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7505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875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4615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17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7942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060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147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60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75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63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840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734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310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157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989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5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844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0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90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517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272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650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3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3892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767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5907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6309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11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670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306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4463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57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1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92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3859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8281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066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90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96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7348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4679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65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1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7593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649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12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30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842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166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577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8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059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6045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364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310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92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516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3659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58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755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3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1772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106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05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92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2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64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027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45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423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4907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078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67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50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07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3859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305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084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41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21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80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5513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773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471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539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4849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237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7119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6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99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162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452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0494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9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7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9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938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058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25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065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085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355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610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19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93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1443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59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0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4117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822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6241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54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600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0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1960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83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162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1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59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7611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24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262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385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874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457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313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242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67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277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9089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image" Target="media/image10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0226384\AppData\Roaming\Microsoft\Plantillas\Formulario%20de%20entrada%20de%20cliente%20de%20peque&#241;a%20empresa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27B5A96957014F4588C6BC7D2CC5CA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5F2C7-7467-4034-BE3E-A3F1C32F5893}"/>
      </w:docPartPr>
      <w:docPartBody>
        <w:p w:rsidR="00AC4B54" w:rsidRDefault="006B3D4F" w:rsidP="006B3D4F">
          <w:pPr>
            <w:pStyle w:val="27B5A96957014F4588C6BC7D2CC5CA083"/>
          </w:pPr>
          <w:r w:rsidRPr="00E25CC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FF116B3363A4D03AB43B433B1CA660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A5586-DF3C-44F9-BA33-4F05CFC21832}"/>
      </w:docPartPr>
      <w:docPartBody>
        <w:p w:rsidR="00AC4B54" w:rsidRDefault="006B3D4F" w:rsidP="006B3D4F">
          <w:pPr>
            <w:pStyle w:val="3FF116B3363A4D03AB43B433B1CA660F3"/>
          </w:pPr>
          <w:r w:rsidRPr="00E25CC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33C1B25F93A6471EB9C45693C65B9A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FE7C18-BC16-4133-B50D-0980D3037550}"/>
      </w:docPartPr>
      <w:docPartBody>
        <w:p w:rsidR="00AC4B54" w:rsidRDefault="006B3D4F" w:rsidP="006B3D4F">
          <w:pPr>
            <w:pStyle w:val="33C1B25F93A6471EB9C45693C65B9A4D3"/>
          </w:pPr>
          <w:r w:rsidRPr="00E25CC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4DC508ED91604E06AB1525AE70876F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45C3CD-2198-4F9B-9D3D-00EE0B4B5F1E}"/>
      </w:docPartPr>
      <w:docPartBody>
        <w:p w:rsidR="00AC4B54" w:rsidRDefault="006B3D4F" w:rsidP="006B3D4F">
          <w:pPr>
            <w:pStyle w:val="4DC508ED91604E06AB1525AE70876F423"/>
          </w:pPr>
          <w:r w:rsidRPr="00612FE1">
            <w:rPr>
              <w:rStyle w:val="Textodelmarcadordeposicin"/>
              <w:b w:val="0"/>
            </w:rPr>
            <w:t>Haga clic o pulse aquí para escribir texto.</w:t>
          </w:r>
        </w:p>
      </w:docPartBody>
    </w:docPart>
    <w:docPart>
      <w:docPartPr>
        <w:name w:val="901FD2270EB7465097996031A8752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47CCF8-69DD-4A7F-BF8E-0C8A2901F2F8}"/>
      </w:docPartPr>
      <w:docPartBody>
        <w:p w:rsidR="00AC4B54" w:rsidRDefault="006B3D4F" w:rsidP="006B3D4F">
          <w:pPr>
            <w:pStyle w:val="901FD2270EB7465097996031A8752C1D3"/>
          </w:pPr>
          <w:r w:rsidRPr="00E25CC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734A53DD47AB4BC09C9536C10DFEAEA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590E04-A965-40D0-935F-5015CDE8C991}"/>
      </w:docPartPr>
      <w:docPartBody>
        <w:p w:rsidR="00AC4B54" w:rsidRDefault="006B3D4F" w:rsidP="006B3D4F">
          <w:pPr>
            <w:pStyle w:val="734A53DD47AB4BC09C9536C10DFEAEA83"/>
          </w:pPr>
          <w:r w:rsidRPr="00E25CC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DFF5FB5EC75D4359A6B3AC79909E92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3469BA-164B-4D72-BF78-CDC5F41A06AD}"/>
      </w:docPartPr>
      <w:docPartBody>
        <w:p w:rsidR="00AC4B54" w:rsidRDefault="006B3D4F" w:rsidP="006B3D4F">
          <w:pPr>
            <w:pStyle w:val="DFF5FB5EC75D4359A6B3AC79909E92A93"/>
          </w:pPr>
          <w:r w:rsidRPr="00E25CC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4148732C14E47BFA54345865DD5CB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025FF3-CB7D-4FDD-9D40-2F6AD2CD3B90}"/>
      </w:docPartPr>
      <w:docPartBody>
        <w:p w:rsidR="00AC4B54" w:rsidRDefault="006B3D4F" w:rsidP="006B3D4F">
          <w:pPr>
            <w:pStyle w:val="64148732C14E47BFA54345865DD5CB883"/>
          </w:pPr>
          <w:r w:rsidRPr="00E25CC6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110BC8187424B54A73160484F2EF5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60D260-FF62-41D3-8538-6EE415489357}"/>
      </w:docPartPr>
      <w:docPartBody>
        <w:p w:rsidR="003D59A9" w:rsidRDefault="006B3D4F" w:rsidP="006B3D4F">
          <w:pPr>
            <w:pStyle w:val="5110BC8187424B54A73160484F2EF5EE"/>
          </w:pPr>
          <w:r w:rsidRPr="00E25CC6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050E"/>
    <w:rsid w:val="00045C52"/>
    <w:rsid w:val="000817C4"/>
    <w:rsid w:val="0022672F"/>
    <w:rsid w:val="002E41BE"/>
    <w:rsid w:val="003D59A9"/>
    <w:rsid w:val="006357DE"/>
    <w:rsid w:val="006B3D4F"/>
    <w:rsid w:val="006E0FCA"/>
    <w:rsid w:val="007E46BF"/>
    <w:rsid w:val="0090612A"/>
    <w:rsid w:val="0090688D"/>
    <w:rsid w:val="009E4511"/>
    <w:rsid w:val="00AC4B54"/>
    <w:rsid w:val="00AE57BF"/>
    <w:rsid w:val="00B7069F"/>
    <w:rsid w:val="00BF237B"/>
    <w:rsid w:val="00D6050E"/>
    <w:rsid w:val="00DE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uiPriority w:val="99"/>
    <w:semiHidden/>
    <w:rsid w:val="00BF237B"/>
    <w:rPr>
      <w:color w:val="808080"/>
    </w:rPr>
  </w:style>
  <w:style w:type="paragraph" w:customStyle="1" w:styleId="27B5A96957014F4588C6BC7D2CC5CA083">
    <w:name w:val="27B5A96957014F4588C6BC7D2CC5CA083"/>
    <w:rsid w:val="006B3D4F"/>
    <w:pPr>
      <w:spacing w:line="240" w:lineRule="auto"/>
      <w:jc w:val="center"/>
    </w:pPr>
    <w:rPr>
      <w:rFonts w:eastAsia="Franklin Gothic Book" w:cs="Times New Roman"/>
      <w:lang w:val="es-ES" w:eastAsia="en-US"/>
    </w:rPr>
  </w:style>
  <w:style w:type="paragraph" w:customStyle="1" w:styleId="3FF116B3363A4D03AB43B433B1CA660F3">
    <w:name w:val="3FF116B3363A4D03AB43B433B1CA660F3"/>
    <w:rsid w:val="006B3D4F"/>
    <w:pPr>
      <w:spacing w:line="240" w:lineRule="auto"/>
      <w:jc w:val="center"/>
    </w:pPr>
    <w:rPr>
      <w:rFonts w:eastAsia="Franklin Gothic Book" w:cs="Times New Roman"/>
      <w:lang w:val="es-ES" w:eastAsia="en-US"/>
    </w:rPr>
  </w:style>
  <w:style w:type="paragraph" w:customStyle="1" w:styleId="33C1B25F93A6471EB9C45693C65B9A4D3">
    <w:name w:val="33C1B25F93A6471EB9C45693C65B9A4D3"/>
    <w:rsid w:val="006B3D4F"/>
    <w:pPr>
      <w:spacing w:line="240" w:lineRule="auto"/>
      <w:jc w:val="center"/>
    </w:pPr>
    <w:rPr>
      <w:rFonts w:eastAsia="Franklin Gothic Book" w:cs="Times New Roman"/>
      <w:lang w:val="es-ES" w:eastAsia="en-US"/>
    </w:rPr>
  </w:style>
  <w:style w:type="paragraph" w:customStyle="1" w:styleId="4DC508ED91604E06AB1525AE70876F423">
    <w:name w:val="4DC508ED91604E06AB1525AE70876F423"/>
    <w:rsid w:val="006B3D4F"/>
    <w:pPr>
      <w:spacing w:after="120" w:line="240" w:lineRule="auto"/>
    </w:pPr>
    <w:rPr>
      <w:rFonts w:eastAsia="Franklin Gothic Book" w:cs="Times New Roman"/>
      <w:b/>
      <w:bCs/>
      <w:color w:val="000000" w:themeColor="text1"/>
      <w:sz w:val="24"/>
      <w:lang w:val="es-ES" w:eastAsia="en-US"/>
    </w:rPr>
  </w:style>
  <w:style w:type="paragraph" w:customStyle="1" w:styleId="901FD2270EB7465097996031A8752C1D3">
    <w:name w:val="901FD2270EB7465097996031A8752C1D3"/>
    <w:rsid w:val="006B3D4F"/>
    <w:pPr>
      <w:spacing w:line="240" w:lineRule="auto"/>
      <w:jc w:val="center"/>
    </w:pPr>
    <w:rPr>
      <w:rFonts w:eastAsia="Franklin Gothic Book" w:cs="Times New Roman"/>
      <w:lang w:val="es-ES" w:eastAsia="en-US"/>
    </w:rPr>
  </w:style>
  <w:style w:type="paragraph" w:customStyle="1" w:styleId="85EA0703DAC9424A9E20BBC8397C244F3">
    <w:name w:val="85EA0703DAC9424A9E20BBC8397C244F3"/>
    <w:rsid w:val="006B3D4F"/>
    <w:pPr>
      <w:spacing w:line="240" w:lineRule="auto"/>
      <w:jc w:val="center"/>
    </w:pPr>
    <w:rPr>
      <w:rFonts w:eastAsia="Franklin Gothic Book" w:cs="Times New Roman"/>
      <w:lang w:val="es-ES" w:eastAsia="en-US"/>
    </w:rPr>
  </w:style>
  <w:style w:type="paragraph" w:customStyle="1" w:styleId="84E8EA33760E41F98A4A46D9258CBA5D3">
    <w:name w:val="84E8EA33760E41F98A4A46D9258CBA5D3"/>
    <w:rsid w:val="006B3D4F"/>
    <w:pPr>
      <w:spacing w:line="240" w:lineRule="auto"/>
      <w:jc w:val="center"/>
    </w:pPr>
    <w:rPr>
      <w:rFonts w:eastAsia="Franklin Gothic Book" w:cs="Times New Roman"/>
      <w:lang w:val="es-ES" w:eastAsia="en-US"/>
    </w:rPr>
  </w:style>
  <w:style w:type="paragraph" w:customStyle="1" w:styleId="734A53DD47AB4BC09C9536C10DFEAEA83">
    <w:name w:val="734A53DD47AB4BC09C9536C10DFEAEA83"/>
    <w:rsid w:val="006B3D4F"/>
    <w:pPr>
      <w:spacing w:line="240" w:lineRule="auto"/>
      <w:jc w:val="center"/>
    </w:pPr>
    <w:rPr>
      <w:rFonts w:eastAsia="Franklin Gothic Book" w:cs="Times New Roman"/>
      <w:lang w:val="es-ES" w:eastAsia="en-US"/>
    </w:rPr>
  </w:style>
  <w:style w:type="paragraph" w:customStyle="1" w:styleId="879A3AB778E84C82867137EB9FC0E94D3">
    <w:name w:val="879A3AB778E84C82867137EB9FC0E94D3"/>
    <w:rsid w:val="006B3D4F"/>
    <w:pPr>
      <w:spacing w:after="120" w:line="240" w:lineRule="auto"/>
    </w:pPr>
    <w:rPr>
      <w:rFonts w:eastAsia="Franklin Gothic Book" w:cs="Times New Roman"/>
      <w:b/>
      <w:bCs/>
      <w:color w:val="000000" w:themeColor="text1"/>
      <w:sz w:val="24"/>
      <w:lang w:val="es-ES" w:eastAsia="en-US"/>
    </w:rPr>
  </w:style>
  <w:style w:type="paragraph" w:customStyle="1" w:styleId="DFF5FB5EC75D4359A6B3AC79909E92A93">
    <w:name w:val="DFF5FB5EC75D4359A6B3AC79909E92A93"/>
    <w:rsid w:val="006B3D4F"/>
    <w:pPr>
      <w:spacing w:line="240" w:lineRule="auto"/>
      <w:jc w:val="center"/>
    </w:pPr>
    <w:rPr>
      <w:rFonts w:eastAsia="Franklin Gothic Book" w:cs="Times New Roman"/>
      <w:lang w:val="es-ES" w:eastAsia="en-US"/>
    </w:rPr>
  </w:style>
  <w:style w:type="paragraph" w:customStyle="1" w:styleId="64148732C14E47BFA54345865DD5CB883">
    <w:name w:val="64148732C14E47BFA54345865DD5CB883"/>
    <w:rsid w:val="006B3D4F"/>
    <w:pPr>
      <w:spacing w:line="240" w:lineRule="auto"/>
      <w:jc w:val="center"/>
    </w:pPr>
    <w:rPr>
      <w:rFonts w:eastAsia="Franklin Gothic Book" w:cs="Times New Roman"/>
      <w:lang w:val="es-ES" w:eastAsia="en-US"/>
    </w:rPr>
  </w:style>
  <w:style w:type="paragraph" w:customStyle="1" w:styleId="D0936B7FC8AE456A8402A43CF84130113">
    <w:name w:val="D0936B7FC8AE456A8402A43CF84130113"/>
    <w:rsid w:val="006B3D4F"/>
    <w:pPr>
      <w:spacing w:line="240" w:lineRule="auto"/>
      <w:jc w:val="center"/>
    </w:pPr>
    <w:rPr>
      <w:rFonts w:eastAsia="Franklin Gothic Book" w:cs="Times New Roman"/>
      <w:lang w:val="es-ES" w:eastAsia="en-US"/>
    </w:rPr>
  </w:style>
  <w:style w:type="paragraph" w:customStyle="1" w:styleId="646F15D8C64C44B5A1A77821CA946E203">
    <w:name w:val="646F15D8C64C44B5A1A77821CA946E203"/>
    <w:rsid w:val="006B3D4F"/>
    <w:pPr>
      <w:spacing w:line="240" w:lineRule="auto"/>
      <w:jc w:val="center"/>
    </w:pPr>
    <w:rPr>
      <w:rFonts w:eastAsia="Franklin Gothic Book" w:cs="Times New Roman"/>
      <w:lang w:val="es-ES" w:eastAsia="en-US"/>
    </w:rPr>
  </w:style>
  <w:style w:type="paragraph" w:customStyle="1" w:styleId="5110BC8187424B54A73160484F2EF5EE">
    <w:name w:val="5110BC8187424B54A73160484F2EF5EE"/>
    <w:rsid w:val="006B3D4F"/>
  </w:style>
  <w:style w:type="paragraph" w:customStyle="1" w:styleId="662FF6E8444F4EBEAB12E7EC16AB805A">
    <w:name w:val="662FF6E8444F4EBEAB12E7EC16AB805A"/>
    <w:rsid w:val="00BF237B"/>
  </w:style>
  <w:style w:type="paragraph" w:customStyle="1" w:styleId="9D2D7F2A04F44D349A974FF51151D967">
    <w:name w:val="9D2D7F2A04F44D349A974FF51151D967"/>
    <w:rsid w:val="00BF23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eme1">
  <a:themeElements>
    <a:clrScheme name="BUS_Activity Based Cost Tracke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F7F5E6"/>
      </a:accent1>
      <a:accent2>
        <a:srgbClr val="333A56"/>
      </a:accent2>
      <a:accent3>
        <a:srgbClr val="52658F"/>
      </a:accent3>
      <a:accent4>
        <a:srgbClr val="E8E8E8"/>
      </a:accent4>
      <a:accent5>
        <a:srgbClr val="000000"/>
      </a:accent5>
      <a:accent6>
        <a:srgbClr val="8A8A8A"/>
      </a:accent6>
      <a:hlink>
        <a:srgbClr val="0096D2"/>
      </a:hlink>
      <a:folHlink>
        <a:srgbClr val="00578B"/>
      </a:folHlink>
    </a:clrScheme>
    <a:fontScheme name="BUS_Activity Based Cost Tracker">
      <a:majorFont>
        <a:latin typeface="Constantia"/>
        <a:ea typeface=""/>
        <a:cs typeface=""/>
      </a:majorFont>
      <a:minorFont>
        <a:latin typeface="Franklin Gothic Book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67000"/>
                <a:satMod val="105000"/>
                <a:lumMod val="110000"/>
              </a:schemeClr>
            </a:gs>
            <a:gs pos="50000">
              <a:schemeClr val="phClr">
                <a:tint val="73000"/>
                <a:satMod val="103000"/>
                <a:lumMod val="105000"/>
              </a:schemeClr>
            </a:gs>
            <a:gs pos="100000">
              <a:schemeClr val="phClr">
                <a:tint val="81000"/>
                <a:satMod val="109000"/>
                <a:lumMod val="10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4000"/>
                <a:satMod val="103000"/>
                <a:lumMod val="102000"/>
              </a:schemeClr>
            </a:gs>
            <a:gs pos="50000">
              <a:schemeClr val="phClr">
                <a:shade val="100000"/>
                <a:satMod val="110000"/>
                <a:lumMod val="100000"/>
              </a:schemeClr>
            </a:gs>
            <a:gs pos="100000">
              <a:schemeClr val="phClr">
                <a:shade val="78000"/>
                <a:satMod val="120000"/>
                <a:lumMod val="9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hade val="98000"/>
                <a:satMod val="150000"/>
                <a:lumMod val="102000"/>
              </a:schemeClr>
            </a:gs>
            <a:gs pos="50000">
              <a:schemeClr val="phClr">
                <a:tint val="98000"/>
                <a:shade val="90000"/>
                <a:satMod val="13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Dark" id="{D39323B7-B2D6-4C10-818B-A5CD4ACE85BD}" vid="{15FD9199-0511-4D87-8BFB-2FF3F0C5B55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1" ma:contentTypeDescription="Create a new document." ma:contentTypeScope="" ma:versionID="1c2eb7a32e66fb6e4260f3771546a5e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04e1f6479c48b08974ba73b5ca973489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4E182A5-01FE-47DC-9F56-AD00D2DEE96C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37761C04-73BE-49D8-9BE4-DE11530A220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3C0E3DC-2249-4E26-B030-8E6ACECBD2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7B33F00-59E1-4AA3-BDDF-3EF408AA6A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Formulario de entrada de cliente de pequeña empresa</Template>
  <TotalTime>0</TotalTime>
  <Pages>1</Pages>
  <Words>97</Words>
  <Characters>538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2026-08-24T14:50:00Z</dcterms:created>
  <dcterms:modified xsi:type="dcterms:W3CDTF">2026-08-24T14:50:00Z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